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ayout"/>
        <w:tblW w:w="14742" w:type="dxa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4193"/>
      </w:tblGrid>
      <w:tr w:rsidR="00007663" w:rsidRPr="00CB6A4E" w14:paraId="51D7F611" w14:textId="77777777" w:rsidTr="000444EA">
        <w:trPr>
          <w:trHeight w:hRule="exact" w:val="10800"/>
          <w:jc w:val="center"/>
        </w:trPr>
        <w:tc>
          <w:tcPr>
            <w:tcW w:w="3840" w:type="dxa"/>
          </w:tcPr>
          <w:p w14:paraId="0E0447E2" w14:textId="077A0A05" w:rsidR="007A0878" w:rsidRPr="00CB6A4E" w:rsidRDefault="007A0878" w:rsidP="0065457B">
            <w:pPr>
              <w:pStyle w:val="Rubrik2"/>
              <w:spacing w:before="120"/>
              <w:rPr>
                <w:noProof/>
                <w:sz w:val="16"/>
                <w:szCs w:val="16"/>
                <w:lang w:bidi="sv-SE"/>
              </w:rPr>
            </w:pPr>
          </w:p>
          <w:p w14:paraId="3B11FFB0" w14:textId="69E5D548" w:rsidR="00175697" w:rsidRPr="00CB6A4E" w:rsidRDefault="006C55B3" w:rsidP="008D4E31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 w:rsidRPr="00CB6A4E">
              <w:rPr>
                <w:noProof/>
                <w:sz w:val="22"/>
                <w:szCs w:val="22"/>
                <w:lang w:bidi="sv-SE"/>
              </w:rPr>
              <w:t>Katekes för barn i</w:t>
            </w:r>
            <w:r w:rsidR="008D4E31">
              <w:rPr>
                <w:noProof/>
                <w:sz w:val="22"/>
                <w:szCs w:val="22"/>
                <w:lang w:bidi="sv-SE"/>
              </w:rPr>
              <w:t xml:space="preserve"> </w:t>
            </w:r>
            <w:r w:rsidR="00175697" w:rsidRPr="00CB6A4E">
              <w:rPr>
                <w:noProof/>
                <w:sz w:val="22"/>
                <w:szCs w:val="22"/>
                <w:lang w:bidi="sv-SE"/>
              </w:rPr>
              <w:t xml:space="preserve">Kristus Konungens </w:t>
            </w:r>
            <w:r w:rsidR="008D4E31">
              <w:rPr>
                <w:noProof/>
                <w:sz w:val="22"/>
                <w:szCs w:val="22"/>
                <w:lang w:bidi="sv-SE"/>
              </w:rPr>
              <w:t xml:space="preserve">katolska </w:t>
            </w:r>
            <w:r w:rsidR="00175697" w:rsidRPr="00CB6A4E">
              <w:rPr>
                <w:noProof/>
                <w:sz w:val="22"/>
                <w:szCs w:val="22"/>
                <w:lang w:bidi="sv-SE"/>
              </w:rPr>
              <w:t xml:space="preserve">församling </w:t>
            </w:r>
          </w:p>
          <w:p w14:paraId="3CCFFC0D" w14:textId="77777777" w:rsidR="0065457B" w:rsidRPr="00CB6A4E" w:rsidRDefault="0065457B" w:rsidP="00175697">
            <w:pPr>
              <w:rPr>
                <w:noProof/>
                <w:sz w:val="16"/>
                <w:szCs w:val="16"/>
                <w:lang w:bidi="sv-SE"/>
              </w:rPr>
            </w:pPr>
          </w:p>
          <w:p w14:paraId="3C8AD6DC" w14:textId="4EDD834F" w:rsidR="00175697" w:rsidRPr="00CB6A4E" w:rsidRDefault="006C55B3" w:rsidP="006E711F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noProof/>
                <w:sz w:val="16"/>
                <w:szCs w:val="16"/>
                <w:lang w:bidi="sv-SE"/>
              </w:rPr>
              <w:t xml:space="preserve">Katekesen, undervisning i tron, </w:t>
            </w:r>
            <w:r w:rsidR="00175697" w:rsidRPr="00CB6A4E">
              <w:rPr>
                <w:noProof/>
                <w:sz w:val="16"/>
                <w:szCs w:val="16"/>
                <w:lang w:bidi="sv-SE"/>
              </w:rPr>
              <w:t xml:space="preserve">följer stiftets studieplan "Ge som gåva vad ni har fått som gåva - Riktlinjer för katekesen i Stockholms Katolska Stift" (KPN). Vi följer stiftets beredskapsplan mot övergrepp, alla kateketer är utbildade i stiftets riktlinjer. </w:t>
            </w:r>
          </w:p>
          <w:p w14:paraId="35617A2F" w14:textId="417325C1" w:rsidR="00175697" w:rsidRPr="00CB6A4E" w:rsidRDefault="00175697" w:rsidP="006E711F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b/>
                <w:bCs/>
                <w:noProof/>
                <w:sz w:val="16"/>
                <w:szCs w:val="16"/>
                <w:lang w:bidi="sv-SE"/>
              </w:rPr>
              <w:t xml:space="preserve">Föräldraundervisning </w:t>
            </w:r>
            <w:r w:rsidRPr="00CB6A4E">
              <w:rPr>
                <w:noProof/>
                <w:sz w:val="16"/>
                <w:szCs w:val="16"/>
                <w:lang w:bidi="sv-SE"/>
              </w:rPr>
              <w:t>erbjuds parallellt till undervisningen</w:t>
            </w:r>
            <w:r w:rsidR="00AC301B">
              <w:rPr>
                <w:noProof/>
                <w:sz w:val="16"/>
                <w:szCs w:val="16"/>
                <w:lang w:bidi="sv-SE"/>
              </w:rPr>
              <w:t xml:space="preserve"> de tillfällen gr 0-1 har undervisning</w:t>
            </w:r>
            <w:r w:rsidR="00E00BC8">
              <w:rPr>
                <w:noProof/>
                <w:sz w:val="16"/>
                <w:szCs w:val="16"/>
                <w:lang w:bidi="sv-SE"/>
              </w:rPr>
              <w:t xml:space="preserve"> på söndagar</w:t>
            </w:r>
            <w:r w:rsidR="00AC301B">
              <w:rPr>
                <w:noProof/>
                <w:sz w:val="16"/>
                <w:szCs w:val="16"/>
                <w:lang w:bidi="sv-SE"/>
              </w:rPr>
              <w:t>,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under ledning av diakon Tomislav</w:t>
            </w:r>
            <w:r w:rsidR="00997712" w:rsidRPr="00CB6A4E">
              <w:rPr>
                <w:noProof/>
                <w:sz w:val="16"/>
                <w:szCs w:val="16"/>
                <w:lang w:bidi="sv-SE"/>
              </w:rPr>
              <w:t xml:space="preserve">. 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Alla föräldrar med barn i gr </w:t>
            </w:r>
            <w:r w:rsidR="00D51F01">
              <w:rPr>
                <w:noProof/>
                <w:sz w:val="16"/>
                <w:szCs w:val="16"/>
                <w:lang w:bidi="sv-SE"/>
              </w:rPr>
              <w:t>1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-2 förutsätts delta i denna. </w:t>
            </w:r>
          </w:p>
          <w:p w14:paraId="2A6388D2" w14:textId="436EE7A5" w:rsidR="00802CE7" w:rsidRPr="00CB6A4E" w:rsidRDefault="00802CE7" w:rsidP="006E711F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noProof/>
                <w:sz w:val="16"/>
                <w:szCs w:val="16"/>
                <w:lang w:bidi="sv-SE"/>
              </w:rPr>
              <w:t xml:space="preserve">För de barn som inte tagit emot sin första kommunion, men är för gamla för att ingå i den ordinarie förberedande undervisningen i gr 1-2, erbjuds unika lösningar för varje barn. Vi strävar </w:t>
            </w:r>
            <w:r w:rsidR="0049187C" w:rsidRPr="00CB6A4E">
              <w:rPr>
                <w:noProof/>
                <w:sz w:val="16"/>
                <w:szCs w:val="16"/>
                <w:lang w:bidi="sv-SE"/>
              </w:rPr>
              <w:t>efter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att dessa barn åldersintegreras i den ordinarie undervisningen samt får extra specialanpassad förberedande undervisning utifrån häftet "Det börjar med dopet" (KPN). </w:t>
            </w:r>
          </w:p>
          <w:p w14:paraId="47849E54" w14:textId="0EE72E14" w:rsidR="00802CE7" w:rsidRPr="00CB6A4E" w:rsidRDefault="00C226D4" w:rsidP="006E711F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 xml:space="preserve">Undervisningen sker på svenska och börjar med gemensam mässa i kyrkan, reserverade bänkar finns för alla grupper frånsett gr 0. Undervisningen fortsätter sedan i klassrummet. Barnen bjuds på kex och frukt. </w:t>
            </w:r>
            <w:r w:rsidR="00802CE7" w:rsidRPr="00CB6A4E">
              <w:rPr>
                <w:noProof/>
                <w:sz w:val="16"/>
                <w:szCs w:val="16"/>
                <w:lang w:bidi="sv-SE"/>
              </w:rPr>
              <w:t xml:space="preserve">Utöver undervisningstillfällena erbjuds tillfällen till bikt, firande av Sankt Nikolaus och </w:t>
            </w:r>
            <w:r w:rsidR="00497F46" w:rsidRPr="00CB6A4E">
              <w:rPr>
                <w:noProof/>
                <w:sz w:val="16"/>
                <w:szCs w:val="16"/>
                <w:lang w:bidi="sv-SE"/>
              </w:rPr>
              <w:t>annan samvaro.</w:t>
            </w:r>
            <w:r w:rsidR="00802CE7" w:rsidRPr="00CB6A4E"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="00EC2730">
              <w:rPr>
                <w:noProof/>
                <w:sz w:val="16"/>
                <w:szCs w:val="16"/>
                <w:lang w:bidi="sv-SE"/>
              </w:rPr>
              <w:t>Bikt uppmuntras regelbundet.</w:t>
            </w:r>
          </w:p>
          <w:p w14:paraId="63375793" w14:textId="361067CA" w:rsidR="00D46299" w:rsidRPr="00CB6A4E" w:rsidRDefault="00D46299" w:rsidP="006E711F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noProof/>
                <w:sz w:val="16"/>
                <w:szCs w:val="16"/>
                <w:lang w:bidi="sv-SE"/>
              </w:rPr>
              <w:t xml:space="preserve">Studiematerial tillhandahålls </w:t>
            </w:r>
            <w:r w:rsidR="00F85B34" w:rsidRPr="00CB6A4E">
              <w:rPr>
                <w:noProof/>
                <w:sz w:val="16"/>
                <w:szCs w:val="16"/>
                <w:lang w:bidi="sv-SE"/>
              </w:rPr>
              <w:t>av församlingen och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köps till självkostnadspris.</w:t>
            </w:r>
          </w:p>
          <w:p w14:paraId="201CB1BC" w14:textId="77777777" w:rsidR="00674322" w:rsidRDefault="00674322" w:rsidP="006E711F">
            <w:pPr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26C0EC9F" w14:textId="132F7EB5" w:rsidR="00175697" w:rsidRPr="00CB6A4E" w:rsidRDefault="00802CE7" w:rsidP="006E711F">
            <w:pPr>
              <w:jc w:val="both"/>
              <w:rPr>
                <w:noProof/>
                <w:sz w:val="16"/>
                <w:szCs w:val="16"/>
              </w:rPr>
            </w:pPr>
            <w:r w:rsidRPr="00CB6A4E">
              <w:rPr>
                <w:noProof/>
                <w:sz w:val="16"/>
                <w:szCs w:val="16"/>
                <w:lang w:bidi="sv-SE"/>
              </w:rPr>
              <w:t xml:space="preserve">Glöm inte att det är ni föräldrar som är barnens primära kateketer, församlingen och kateketerna försöker stötta er i denna uppgift. Be gärna därför med ditt barn, gå tillsammans i mässan. Låt dem följa ert goda exempel. </w:t>
            </w:r>
          </w:p>
        </w:tc>
        <w:tc>
          <w:tcPr>
            <w:tcW w:w="713" w:type="dxa"/>
          </w:tcPr>
          <w:p w14:paraId="52426734" w14:textId="013975E7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713" w:type="dxa"/>
          </w:tcPr>
          <w:p w14:paraId="587E0EC1" w14:textId="08365BA3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3843" w:type="dxa"/>
          </w:tcPr>
          <w:p w14:paraId="034CA9F6" w14:textId="77777777" w:rsidR="008B7075" w:rsidRDefault="008B7075"/>
          <w:tbl>
            <w:tblPr>
              <w:tblStyle w:val="Tabel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07663" w:rsidRPr="00EC02F6" w14:paraId="2D03BF80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5DA40FAC" w14:textId="53465EDD" w:rsidR="00CB4974" w:rsidRPr="00CB6A4E" w:rsidRDefault="00CB4974" w:rsidP="008A4428">
                  <w:pPr>
                    <w:pStyle w:val="Rubrik1"/>
                    <w:rPr>
                      <w:noProof/>
                      <w:sz w:val="22"/>
                      <w:szCs w:val="22"/>
                      <w:lang w:bidi="sv-SE"/>
                    </w:rPr>
                  </w:pPr>
                  <w:r w:rsidRPr="00CB6A4E">
                    <w:rPr>
                      <w:noProof/>
                      <w:sz w:val="22"/>
                      <w:szCs w:val="22"/>
                      <w:lang w:bidi="sv-SE"/>
                    </w:rPr>
                    <w:t>Kontaktuppgifter</w:t>
                  </w:r>
                </w:p>
                <w:p w14:paraId="79FA2BAC" w14:textId="006CF325" w:rsidR="00CB4974" w:rsidRPr="00CB6A4E" w:rsidRDefault="00CB4974" w:rsidP="00597BF6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Kontaktuppgifter till din kateket får du från kateketen direkt. </w:t>
                  </w:r>
                </w:p>
                <w:p w14:paraId="44C36E95" w14:textId="77777777" w:rsidR="00CB4974" w:rsidRPr="00CB6A4E" w:rsidRDefault="00CB4974" w:rsidP="008D4E31">
                  <w:pPr>
                    <w:pStyle w:val="Rubrik1"/>
                    <w:rPr>
                      <w:noProof/>
                      <w:sz w:val="22"/>
                      <w:szCs w:val="22"/>
                      <w:lang w:bidi="sv-SE"/>
                    </w:rPr>
                  </w:pPr>
                  <w:r w:rsidRPr="00CB6A4E">
                    <w:rPr>
                      <w:noProof/>
                      <w:sz w:val="22"/>
                      <w:szCs w:val="22"/>
                      <w:lang w:bidi="sv-SE"/>
                    </w:rPr>
                    <w:t>Har du andra frågor? </w:t>
                  </w:r>
                </w:p>
                <w:p w14:paraId="0D47A5DA" w14:textId="77777777" w:rsidR="00674322" w:rsidRDefault="00674322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Kyrkoherde</w:t>
                  </w:r>
                </w:p>
                <w:p w14:paraId="485A13B3" w14:textId="4FAD1005" w:rsidR="00C7425E" w:rsidRPr="00CB6A4E" w:rsidRDefault="003713A1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f</w:t>
                  </w:r>
                  <w:r w:rsidR="004E3C9B"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 </w:t>
                  </w: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Pär-Anders </w:t>
                  </w:r>
                  <w:r w:rsidR="00C7425E"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Feltenheim, </w:t>
                  </w:r>
                  <w:r w:rsidR="00CB4974" w:rsidRPr="00CB6A4E">
                    <w:rPr>
                      <w:noProof/>
                      <w:sz w:val="16"/>
                      <w:szCs w:val="16"/>
                      <w:lang w:bidi="sv-SE"/>
                    </w:rPr>
                    <w:t>kyrkoherde</w:t>
                  </w:r>
                  <w:r w:rsidR="00C7425E"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 </w:t>
                  </w:r>
                </w:p>
                <w:p w14:paraId="548B4759" w14:textId="5C05F544" w:rsidR="00137C72" w:rsidRPr="00CB6A4E" w:rsidRDefault="00C7425E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par-anders.</w:t>
                  </w:r>
                  <w:r w:rsidR="0094234A">
                    <w:rPr>
                      <w:noProof/>
                      <w:sz w:val="16"/>
                      <w:szCs w:val="16"/>
                      <w:lang w:bidi="sv-SE"/>
                    </w:rPr>
                    <w:t>f</w:t>
                  </w: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eltenheim@katolskakyrkan.se</w:t>
                  </w:r>
                </w:p>
                <w:p w14:paraId="0E29B56C" w14:textId="77777777" w:rsidR="004E3C9B" w:rsidRPr="00CB6A4E" w:rsidRDefault="004E3C9B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</w:p>
                <w:p w14:paraId="5EAE3FC9" w14:textId="77777777" w:rsidR="00C7425E" w:rsidRPr="00CB6A4E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Joanna Pestalozzi, </w:t>
                  </w:r>
                </w:p>
                <w:p w14:paraId="0BF0537C" w14:textId="5B7DDAE8" w:rsidR="00511CBB" w:rsidRPr="00CB6A4E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samordnare för </w:t>
                  </w:r>
                  <w:r w:rsidR="00C7425E" w:rsidRPr="00CB6A4E">
                    <w:rPr>
                      <w:noProof/>
                      <w:sz w:val="16"/>
                      <w:szCs w:val="16"/>
                      <w:lang w:bidi="sv-SE"/>
                    </w:rPr>
                    <w:t>undervisning</w:t>
                  </w: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 i </w:t>
                  </w:r>
                </w:p>
                <w:p w14:paraId="6AA155B7" w14:textId="6DAC7423" w:rsidR="000B1CF4" w:rsidRPr="00CB6A4E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Kristus Konungens</w:t>
                  </w:r>
                  <w:r w:rsidR="000B1CF4"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 </w:t>
                  </w: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församling</w:t>
                  </w:r>
                </w:p>
                <w:p w14:paraId="079C4F47" w14:textId="0976F47E" w:rsidR="00CB4974" w:rsidRPr="00916A2D" w:rsidRDefault="00137C72" w:rsidP="00137C72">
                  <w:pPr>
                    <w:spacing w:after="0"/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  <w:hyperlink r:id="rId10" w:history="1">
                    <w:r w:rsidRPr="00916A2D">
                      <w:rPr>
                        <w:rStyle w:val="Hyperlnk"/>
                        <w:noProof/>
                        <w:sz w:val="16"/>
                        <w:szCs w:val="16"/>
                        <w:u w:val="none"/>
                        <w:lang w:val="en-GB" w:bidi="sv-SE"/>
                      </w:rPr>
                      <w:t>joanna.pestalozzi@gmail.com</w:t>
                    </w:r>
                  </w:hyperlink>
                  <w:r w:rsidR="00CB4974" w:rsidRPr="00916A2D">
                    <w:rPr>
                      <w:noProof/>
                      <w:sz w:val="16"/>
                      <w:szCs w:val="16"/>
                      <w:lang w:val="en-GB" w:bidi="sv-SE"/>
                    </w:rPr>
                    <w:t> </w:t>
                  </w:r>
                </w:p>
                <w:p w14:paraId="081D0EE3" w14:textId="77777777" w:rsidR="00137C72" w:rsidRPr="00916A2D" w:rsidRDefault="00137C72" w:rsidP="00137C72">
                  <w:pPr>
                    <w:spacing w:after="0"/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</w:p>
                <w:p w14:paraId="780201B9" w14:textId="77777777" w:rsidR="00D93E8F" w:rsidRPr="00916A2D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  <w:r w:rsidRPr="00916A2D">
                    <w:rPr>
                      <w:noProof/>
                      <w:sz w:val="16"/>
                      <w:szCs w:val="16"/>
                      <w:lang w:val="en-GB" w:bidi="sv-SE"/>
                    </w:rPr>
                    <w:t>Diakon Tomislav Knezevic,</w:t>
                  </w:r>
                  <w:r w:rsidR="004E3C9B" w:rsidRPr="00916A2D">
                    <w:rPr>
                      <w:noProof/>
                      <w:sz w:val="16"/>
                      <w:szCs w:val="16"/>
                      <w:lang w:val="en-GB" w:bidi="sv-SE"/>
                    </w:rPr>
                    <w:t xml:space="preserve"> </w:t>
                  </w:r>
                </w:p>
                <w:p w14:paraId="4F709441" w14:textId="63315E78" w:rsidR="00137C72" w:rsidRPr="00CB6A4E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ansvarig för föräldragruppen </w:t>
                  </w:r>
                </w:p>
                <w:p w14:paraId="129A0DA5" w14:textId="3EE76DEB" w:rsidR="00CB4974" w:rsidRPr="00CB6A4E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tomislav@kristuskonungen.se</w:t>
                  </w:r>
                </w:p>
                <w:p w14:paraId="302894D3" w14:textId="77777777" w:rsidR="00137C72" w:rsidRPr="00CB6A4E" w:rsidRDefault="00137C72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</w:p>
                <w:p w14:paraId="77EFA8FD" w14:textId="77777777" w:rsidR="00D93E8F" w:rsidRPr="00CB6A4E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Olga Urbanska, adminstrativa frågor </w:t>
                  </w:r>
                </w:p>
                <w:p w14:paraId="0F735A02" w14:textId="00091823" w:rsidR="00137C72" w:rsidRPr="00CB6A4E" w:rsidRDefault="00CB4974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som rör t.ex.</w:t>
                  </w:r>
                  <w:r w:rsidR="00137C72"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 f</w:t>
                  </w: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örsamlingsregistret </w:t>
                  </w:r>
                </w:p>
                <w:p w14:paraId="74A4E028" w14:textId="77777777" w:rsidR="002802AC" w:rsidRPr="00400343" w:rsidRDefault="00137C72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hyperlink r:id="rId11" w:history="1">
                    <w:r w:rsidRPr="00400343">
                      <w:t>exp@kristuskonungen.se</w:t>
                    </w:r>
                  </w:hyperlink>
                </w:p>
                <w:p w14:paraId="3327C556" w14:textId="77777777" w:rsidR="00400343" w:rsidRPr="00400343" w:rsidRDefault="00400343" w:rsidP="00137C72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</w:p>
                <w:p w14:paraId="27C8C5B5" w14:textId="5C93CCEE" w:rsidR="00400343" w:rsidRPr="00400343" w:rsidRDefault="00400343" w:rsidP="00400343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400343">
                    <w:rPr>
                      <w:noProof/>
                      <w:sz w:val="16"/>
                      <w:szCs w:val="16"/>
                      <w:lang w:bidi="sv-SE"/>
                    </w:rPr>
                    <w:t>Febe Lann, barnskyddsombud</w:t>
                  </w:r>
                </w:p>
                <w:p w14:paraId="54770BA5" w14:textId="77777777" w:rsidR="00400343" w:rsidRPr="00400343" w:rsidRDefault="00400343" w:rsidP="00400343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  <w:hyperlink r:id="rId12" w:history="1">
                    <w:r w:rsidRPr="00400343">
                      <w:rPr>
                        <w:noProof/>
                        <w:sz w:val="16"/>
                        <w:szCs w:val="16"/>
                        <w:lang w:bidi="sv-SE"/>
                      </w:rPr>
                      <w:t>febemlann@gmail.com</w:t>
                    </w:r>
                  </w:hyperlink>
                </w:p>
                <w:p w14:paraId="577D0426" w14:textId="72150722" w:rsidR="00837B3E" w:rsidRPr="00CB6A4E" w:rsidRDefault="00837B3E" w:rsidP="00C950C8">
                  <w:pPr>
                    <w:spacing w:after="0"/>
                    <w:rPr>
                      <w:noProof/>
                      <w:sz w:val="16"/>
                      <w:szCs w:val="16"/>
                      <w:lang w:bidi="sv-SE"/>
                    </w:rPr>
                  </w:pPr>
                </w:p>
                <w:p w14:paraId="74C84F5F" w14:textId="6A97CEF5" w:rsidR="00837B3E" w:rsidRPr="00CB6A4E" w:rsidRDefault="007E2AE8" w:rsidP="00C950C8">
                  <w:pPr>
                    <w:spacing w:after="0"/>
                    <w:rPr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För mer </w:t>
                  </w:r>
                  <w:r w:rsidRPr="00CB6A4E">
                    <w:rPr>
                      <w:sz w:val="16"/>
                      <w:szCs w:val="16"/>
                      <w:lang w:bidi="sv-SE"/>
                    </w:rPr>
                    <w:t>info</w:t>
                  </w:r>
                  <w:r w:rsidR="0002735E" w:rsidRPr="00CB6A4E">
                    <w:rPr>
                      <w:sz w:val="16"/>
                      <w:szCs w:val="16"/>
                      <w:lang w:bidi="sv-SE"/>
                    </w:rPr>
                    <w:t>rmation</w:t>
                  </w:r>
                </w:p>
                <w:p w14:paraId="240B0B4E" w14:textId="7C89632D" w:rsidR="007E2AE8" w:rsidRPr="00CB6A4E" w:rsidRDefault="00312913" w:rsidP="00C950C8">
                  <w:pPr>
                    <w:spacing w:after="0"/>
                    <w:rPr>
                      <w:sz w:val="16"/>
                      <w:szCs w:val="16"/>
                      <w:lang w:bidi="sv-SE"/>
                    </w:rPr>
                  </w:pPr>
                  <w:hyperlink r:id="rId13" w:history="1">
                    <w:r w:rsidRPr="00CB6A4E">
                      <w:rPr>
                        <w:sz w:val="16"/>
                        <w:szCs w:val="16"/>
                        <w:lang w:bidi="sv-SE"/>
                      </w:rPr>
                      <w:t>www.kristuskonungen.se/barnundervisning</w:t>
                    </w:r>
                  </w:hyperlink>
                </w:p>
                <w:p w14:paraId="3584AE57" w14:textId="3376C7BD" w:rsidR="00312913" w:rsidRPr="00CB6A4E" w:rsidRDefault="00F2492D" w:rsidP="00C950C8">
                  <w:pPr>
                    <w:spacing w:after="0"/>
                    <w:rPr>
                      <w:sz w:val="16"/>
                      <w:szCs w:val="16"/>
                      <w:lang w:bidi="sv-SE"/>
                    </w:rPr>
                  </w:pPr>
                  <w:hyperlink r:id="rId14" w:history="1">
                    <w:r w:rsidRPr="00CB6A4E">
                      <w:rPr>
                        <w:sz w:val="16"/>
                        <w:szCs w:val="16"/>
                        <w:lang w:bidi="sv-SE"/>
                      </w:rPr>
                      <w:t>www.bilda.nu/undervisningkristuskonungen</w:t>
                    </w:r>
                  </w:hyperlink>
                </w:p>
                <w:p w14:paraId="1C2847EF" w14:textId="751EE5AB" w:rsidR="006E1BC4" w:rsidRPr="00F31ACA" w:rsidRDefault="00400343" w:rsidP="00400343">
                  <w:pPr>
                    <w:spacing w:after="0"/>
                    <w:rPr>
                      <w:sz w:val="16"/>
                      <w:szCs w:val="16"/>
                      <w:lang w:bidi="sv-SE"/>
                    </w:rPr>
                  </w:pPr>
                  <w:hyperlink r:id="rId15" w:history="1">
                    <w:r w:rsidRPr="00F31ACA">
                      <w:rPr>
                        <w:lang w:bidi="sv-SE"/>
                      </w:rPr>
                      <w:t>www.bilda.nu/familjetraffar</w:t>
                    </w:r>
                  </w:hyperlink>
                </w:p>
                <w:p w14:paraId="7DD762CF" w14:textId="77777777" w:rsidR="00400343" w:rsidRPr="00F31ACA" w:rsidRDefault="00400343" w:rsidP="00400343">
                  <w:pPr>
                    <w:spacing w:after="0"/>
                    <w:rPr>
                      <w:sz w:val="16"/>
                      <w:szCs w:val="16"/>
                      <w:lang w:bidi="sv-SE"/>
                    </w:rPr>
                  </w:pPr>
                </w:p>
                <w:p w14:paraId="4E20358D" w14:textId="5AD44357" w:rsidR="000A466F" w:rsidRPr="00F31ACA" w:rsidRDefault="0076591E" w:rsidP="00F82EFC">
                  <w:pPr>
                    <w:spacing w:after="0"/>
                    <w:rPr>
                      <w:sz w:val="16"/>
                      <w:szCs w:val="16"/>
                      <w:lang w:bidi="sv-SE"/>
                    </w:rPr>
                  </w:pPr>
                  <w:r w:rsidRPr="00F31ACA">
                    <w:rPr>
                      <w:sz w:val="16"/>
                      <w:szCs w:val="16"/>
                      <w:lang w:bidi="sv-SE"/>
                    </w:rPr>
                    <w:t>Församlinge</w:t>
                  </w:r>
                  <w:r w:rsidR="009C653D" w:rsidRPr="00F31ACA">
                    <w:rPr>
                      <w:sz w:val="16"/>
                      <w:szCs w:val="16"/>
                      <w:lang w:bidi="sv-SE"/>
                    </w:rPr>
                    <w:t>n</w:t>
                  </w:r>
                  <w:r w:rsidRPr="00F31ACA">
                    <w:rPr>
                      <w:sz w:val="16"/>
                      <w:szCs w:val="16"/>
                      <w:lang w:bidi="sv-SE"/>
                    </w:rPr>
                    <w:t>s swishnummer: 123 047 4981</w:t>
                  </w:r>
                </w:p>
                <w:p w14:paraId="344EB895" w14:textId="53F43655" w:rsidR="00F82EFC" w:rsidRPr="00916A2D" w:rsidRDefault="00F82EFC" w:rsidP="00F82EFC">
                  <w:pPr>
                    <w:spacing w:after="0"/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  <w:r w:rsidRPr="00F31ACA">
                    <w:rPr>
                      <w:sz w:val="16"/>
                      <w:szCs w:val="16"/>
                      <w:lang w:bidi="sv-SE"/>
                    </w:rPr>
                    <w:t>(för betalning av material skriv</w:t>
                  </w:r>
                  <w:r>
                    <w:rPr>
                      <w:noProof/>
                      <w:sz w:val="16"/>
                      <w:szCs w:val="16"/>
                      <w:lang w:val="en-GB" w:bidi="sv-SE"/>
                    </w:rPr>
                    <w:t>: katekes)</w:t>
                  </w:r>
                </w:p>
                <w:p w14:paraId="4276E4AB" w14:textId="7A4B2A92" w:rsidR="00674322" w:rsidRPr="00916A2D" w:rsidRDefault="00674322">
                  <w:pPr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</w:p>
                <w:p w14:paraId="14D7F539" w14:textId="77777777" w:rsidR="00A267FA" w:rsidRPr="00916A2D" w:rsidRDefault="00A267FA">
                  <w:pPr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</w:p>
                <w:p w14:paraId="4EF3725F" w14:textId="77777777" w:rsidR="00A267FA" w:rsidRPr="00916A2D" w:rsidRDefault="00A267FA">
                  <w:pPr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</w:p>
                <w:p w14:paraId="5C867357" w14:textId="6DD3A87E" w:rsidR="0076591E" w:rsidRPr="00916A2D" w:rsidRDefault="0076591E">
                  <w:pPr>
                    <w:rPr>
                      <w:noProof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007663" w:rsidRPr="00CB6A4E" w14:paraId="22C9230E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Oformateradtabell4"/>
                    <w:tblW w:w="3927" w:type="dxa"/>
                    <w:tblLayout w:type="fixed"/>
                    <w:tblLook w:val="0620" w:firstRow="1" w:lastRow="0" w:firstColumn="0" w:lastColumn="0" w:noHBand="1" w:noVBand="1"/>
                  </w:tblPr>
                  <w:tblGrid>
                    <w:gridCol w:w="1304"/>
                    <w:gridCol w:w="270"/>
                    <w:gridCol w:w="2353"/>
                  </w:tblGrid>
                  <w:tr w:rsidR="00007663" w:rsidRPr="00CB6A4E" w14:paraId="0AAC38C9" w14:textId="77777777" w:rsidTr="006069C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1660" w:type="pct"/>
                        <w:vAlign w:val="center"/>
                      </w:tcPr>
                      <w:p w14:paraId="03D664C0" w14:textId="18259E25" w:rsidR="00007663" w:rsidRPr="00916A2D" w:rsidRDefault="00674322">
                        <w:pPr>
                          <w:pStyle w:val="Ingetavstnd"/>
                          <w:rPr>
                            <w:noProof/>
                            <w:sz w:val="16"/>
                            <w:szCs w:val="16"/>
                            <w:lang w:val="en-GB"/>
                          </w:rPr>
                        </w:pPr>
                        <w:r w:rsidRPr="00CB6A4E">
                          <w:rPr>
                            <w:noProof/>
                            <w:sz w:val="16"/>
                            <w:szCs w:val="16"/>
                            <w:bdr w:val="none" w:sz="0" w:space="0" w:color="auto" w:frame="1"/>
                          </w:rPr>
                          <w:drawing>
                            <wp:anchor distT="0" distB="0" distL="114300" distR="114300" simplePos="0" relativeHeight="251659264" behindDoc="1" locked="0" layoutInCell="1" allowOverlap="1" wp14:anchorId="0FF3425B" wp14:editId="0850C474">
                              <wp:simplePos x="0" y="0"/>
                              <wp:positionH relativeFrom="column">
                                <wp:posOffset>-67310</wp:posOffset>
                              </wp:positionH>
                              <wp:positionV relativeFrom="paragraph">
                                <wp:posOffset>-991870</wp:posOffset>
                              </wp:positionV>
                              <wp:extent cx="821690" cy="847725"/>
                              <wp:effectExtent l="0" t="0" r="0" b="9525"/>
                              <wp:wrapSquare wrapText="bothSides"/>
                              <wp:docPr id="3" name="Bildobjekt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169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344" w:type="pct"/>
                        <w:vAlign w:val="center"/>
                      </w:tcPr>
                      <w:p w14:paraId="52E3C5A8" w14:textId="24A3E5ED" w:rsidR="00007663" w:rsidRPr="00916A2D" w:rsidRDefault="00007663">
                        <w:pPr>
                          <w:rPr>
                            <w:noProof/>
                            <w:sz w:val="16"/>
                            <w:szCs w:val="16"/>
                            <w:lang w:val="en-GB"/>
                          </w:rPr>
                        </w:pPr>
                      </w:p>
                    </w:tc>
                    <w:tc>
                      <w:tcPr>
                        <w:tcW w:w="2996" w:type="pct"/>
                        <w:vAlign w:val="center"/>
                      </w:tcPr>
                      <w:p w14:paraId="36655B45" w14:textId="17E7E32E" w:rsidR="00837B3E" w:rsidRPr="00CB6A4E" w:rsidRDefault="00837B3E" w:rsidP="00837B3E">
                        <w:pPr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</w:pPr>
                        <w:r w:rsidRPr="00CB6A4E"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  <w:t>Kristus Konungens katolska</w:t>
                        </w:r>
                      </w:p>
                      <w:p w14:paraId="09EF144B" w14:textId="3ACD30B1" w:rsidR="00674322" w:rsidRDefault="00837B3E" w:rsidP="00837B3E">
                        <w:pPr>
                          <w:rPr>
                            <w:b w:val="0"/>
                            <w:bCs w:val="0"/>
                            <w:noProof/>
                            <w:sz w:val="16"/>
                            <w:szCs w:val="16"/>
                            <w:lang w:bidi="sv-SE"/>
                          </w:rPr>
                        </w:pPr>
                        <w:r w:rsidRPr="00CB6A4E"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  <w:t>Parkgatan 14</w:t>
                        </w:r>
                      </w:p>
                      <w:p w14:paraId="517FA476" w14:textId="7C70AECE" w:rsidR="00837B3E" w:rsidRPr="00CB6A4E" w:rsidRDefault="00837B3E" w:rsidP="00837B3E">
                        <w:pPr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</w:pPr>
                        <w:r w:rsidRPr="00CB6A4E"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  <w:t>411 38 Göteborg</w:t>
                        </w:r>
                      </w:p>
                      <w:p w14:paraId="28D531C3" w14:textId="01849E92" w:rsidR="00837B3E" w:rsidRPr="00CB6A4E" w:rsidRDefault="00837B3E" w:rsidP="00837B3E">
                        <w:pPr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</w:pPr>
                        <w:r w:rsidRPr="00CB6A4E"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  <w:t>Tel: 031-711 92 64</w:t>
                        </w:r>
                      </w:p>
                      <w:p w14:paraId="15E2D917" w14:textId="77777777" w:rsidR="00837B3E" w:rsidRPr="00CB6A4E" w:rsidRDefault="00837B3E" w:rsidP="00837B3E">
                        <w:pPr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</w:pPr>
                        <w:r w:rsidRPr="00CB6A4E">
                          <w:rPr>
                            <w:noProof/>
                            <w:sz w:val="16"/>
                            <w:szCs w:val="16"/>
                            <w:lang w:bidi="sv-SE"/>
                          </w:rPr>
                          <w:t>www.kristuskonungen.se</w:t>
                        </w:r>
                      </w:p>
                      <w:p w14:paraId="7EA7E940" w14:textId="3AAEF344" w:rsidR="00007663" w:rsidRPr="00CB6A4E" w:rsidRDefault="00007663">
                        <w:pPr>
                          <w:pStyle w:val="Sidfot"/>
                          <w:rPr>
                            <w:b w:val="0"/>
                            <w:bCs w:val="0"/>
                            <w:noProof/>
                            <w:sz w:val="16"/>
                            <w:szCs w:val="16"/>
                            <w:lang w:bidi="sv-SE"/>
                          </w:rPr>
                        </w:pPr>
                      </w:p>
                    </w:tc>
                  </w:tr>
                </w:tbl>
                <w:p w14:paraId="0C0B264E" w14:textId="24A2E486" w:rsidR="00007663" w:rsidRPr="00CB6A4E" w:rsidRDefault="00007663">
                  <w:pPr>
                    <w:rPr>
                      <w:noProof/>
                      <w:sz w:val="16"/>
                      <w:szCs w:val="16"/>
                    </w:rPr>
                  </w:pPr>
                </w:p>
              </w:tc>
            </w:tr>
          </w:tbl>
          <w:p w14:paraId="195283B7" w14:textId="77777777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720" w:type="dxa"/>
          </w:tcPr>
          <w:p w14:paraId="0D93BCBB" w14:textId="7D03FC29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720" w:type="dxa"/>
          </w:tcPr>
          <w:p w14:paraId="77BBFCB7" w14:textId="1ECFBEC2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193" w:type="dxa"/>
          </w:tcPr>
          <w:tbl>
            <w:tblPr>
              <w:tblStyle w:val="Tabellayout"/>
              <w:tblW w:w="4339" w:type="dxa"/>
              <w:tblLayout w:type="fixed"/>
              <w:tblLook w:val="04A0" w:firstRow="1" w:lastRow="0" w:firstColumn="1" w:lastColumn="0" w:noHBand="0" w:noVBand="1"/>
            </w:tblPr>
            <w:tblGrid>
              <w:gridCol w:w="4339"/>
            </w:tblGrid>
            <w:tr w:rsidR="00007663" w:rsidRPr="00CB6A4E" w14:paraId="740FC6DF" w14:textId="77777777" w:rsidTr="008F5719">
              <w:trPr>
                <w:trHeight w:hRule="exact" w:val="5760"/>
              </w:trPr>
              <w:tc>
                <w:tcPr>
                  <w:tcW w:w="5000" w:type="pct"/>
                </w:tcPr>
                <w:p w14:paraId="01DAEDD3" w14:textId="481AA1D9" w:rsidR="00007663" w:rsidRPr="00CB6A4E" w:rsidRDefault="00007663">
                  <w:pPr>
                    <w:rPr>
                      <w:noProof/>
                      <w:sz w:val="16"/>
                      <w:szCs w:val="16"/>
                    </w:rPr>
                  </w:pPr>
                </w:p>
                <w:p w14:paraId="46E25626" w14:textId="40BFE4BD" w:rsidR="00007663" w:rsidRPr="00CB6A4E" w:rsidRDefault="00A90887">
                  <w:pPr>
                    <w:rPr>
                      <w:noProof/>
                      <w:sz w:val="16"/>
                      <w:szCs w:val="16"/>
                    </w:rPr>
                  </w:pPr>
                  <w:r w:rsidRPr="00CB6A4E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58240" behindDoc="1" locked="0" layoutInCell="1" allowOverlap="1" wp14:anchorId="08B64337" wp14:editId="64F1F6E2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450215</wp:posOffset>
                        </wp:positionV>
                        <wp:extent cx="2442845" cy="2127885"/>
                        <wp:effectExtent l="0" t="0" r="0" b="5715"/>
                        <wp:wrapTight wrapText="bothSides">
                          <wp:wrapPolygon edited="0">
                            <wp:start x="0" y="0"/>
                            <wp:lineTo x="0" y="21465"/>
                            <wp:lineTo x="21392" y="21465"/>
                            <wp:lineTo x="21392" y="0"/>
                            <wp:lineTo x="0" y="0"/>
                          </wp:wrapPolygon>
                        </wp:wrapTight>
                        <wp:docPr id="2" name="Bildobjekt 2" descr="En bild som visar bönehus, kyrka, kapell&#10;&#10;Automatiskt genererad beskrivn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ildobjekt 2" descr="En bild som visar bönehus, kyrka, kapell&#10;&#10;Automatiskt genererad beskrivni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845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07663" w:rsidRPr="00CB6A4E" w14:paraId="5C78DAC4" w14:textId="77777777" w:rsidTr="008F5719">
              <w:trPr>
                <w:trHeight w:hRule="exact" w:val="360"/>
              </w:trPr>
              <w:tc>
                <w:tcPr>
                  <w:tcW w:w="5000" w:type="pct"/>
                </w:tcPr>
                <w:p w14:paraId="1C4D4C67" w14:textId="77777777" w:rsidR="00007663" w:rsidRPr="00CB6A4E" w:rsidRDefault="00007663">
                  <w:pPr>
                    <w:rPr>
                      <w:noProof/>
                      <w:sz w:val="16"/>
                      <w:szCs w:val="16"/>
                    </w:rPr>
                  </w:pPr>
                </w:p>
              </w:tc>
            </w:tr>
            <w:tr w:rsidR="00007663" w:rsidRPr="00CB6A4E" w14:paraId="39BE5F01" w14:textId="77777777" w:rsidTr="008F5719">
              <w:trPr>
                <w:trHeight w:hRule="exact" w:val="3240"/>
              </w:trPr>
              <w:sdt>
                <w:sdtPr>
                  <w:rPr>
                    <w:noProof/>
                    <w:sz w:val="36"/>
                    <w:szCs w:val="36"/>
                  </w:rPr>
                  <w:alias w:val="Företag"/>
                  <w:tag w:val=""/>
                  <w:id w:val="1274751255"/>
                  <w:placeholder>
                    <w:docPart w:val="4F341B88D59F49E0B1FA72EDFC4F489E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14:paraId="236D78C2" w14:textId="5ED2AFF9" w:rsidR="00007663" w:rsidRPr="00CB6A4E" w:rsidRDefault="006A30D2" w:rsidP="00EC2DA2">
                      <w:pPr>
                        <w:pStyle w:val="Rubrik"/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t>Katekes</w:t>
                      </w:r>
                      <w:r w:rsidR="005D14E2" w:rsidRPr="005D14E2">
                        <w:rPr>
                          <w:noProof/>
                          <w:sz w:val="36"/>
                          <w:szCs w:val="36"/>
                        </w:rPr>
                        <w:t xml:space="preserve"> för barn 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 xml:space="preserve">           </w:t>
                      </w:r>
                      <w:r w:rsidR="005D14E2" w:rsidRPr="005D14E2">
                        <w:rPr>
                          <w:noProof/>
                          <w:sz w:val="36"/>
                          <w:szCs w:val="36"/>
                        </w:rPr>
                        <w:t>i</w:t>
                      </w:r>
                      <w:r w:rsidR="00543D7D" w:rsidRPr="005D14E2">
                        <w:rPr>
                          <w:noProof/>
                          <w:sz w:val="36"/>
                          <w:szCs w:val="36"/>
                        </w:rPr>
                        <w:t xml:space="preserve"> Kristus Konungens katolska församling läsåret 202</w:t>
                      </w:r>
                      <w:r w:rsidR="0081628B">
                        <w:rPr>
                          <w:noProof/>
                          <w:sz w:val="36"/>
                          <w:szCs w:val="36"/>
                        </w:rPr>
                        <w:t>5</w:t>
                      </w:r>
                      <w:r w:rsidR="00543D7D" w:rsidRPr="005D14E2">
                        <w:rPr>
                          <w:noProof/>
                          <w:sz w:val="36"/>
                          <w:szCs w:val="36"/>
                        </w:rPr>
                        <w:t>/202</w:t>
                      </w:r>
                      <w:r w:rsidR="0081628B">
                        <w:rPr>
                          <w:noProof/>
                          <w:sz w:val="36"/>
                          <w:szCs w:val="36"/>
                        </w:rPr>
                        <w:t>6</w:t>
                      </w:r>
                    </w:p>
                  </w:tc>
                </w:sdtContent>
              </w:sdt>
            </w:tr>
            <w:tr w:rsidR="00007663" w:rsidRPr="00CB6A4E" w14:paraId="1C8F3FEC" w14:textId="77777777" w:rsidTr="008F5719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3CDAEE02" w14:textId="2D8D1AF1" w:rsidR="00D33DA6" w:rsidRPr="00916A2D" w:rsidRDefault="00905775" w:rsidP="00D33DA6">
                  <w:pPr>
                    <w:pStyle w:val="Underrubrik"/>
                    <w:spacing w:after="0"/>
                    <w:jc w:val="right"/>
                    <w:rPr>
                      <w:noProof/>
                      <w:sz w:val="16"/>
                      <w:szCs w:val="16"/>
                      <w:lang w:val="en-GB" w:bidi="sv-SE"/>
                    </w:rPr>
                  </w:pPr>
                  <w:r w:rsidRPr="00916A2D">
                    <w:rPr>
                      <w:noProof/>
                      <w:sz w:val="16"/>
                      <w:szCs w:val="16"/>
                      <w:lang w:val="en-GB" w:bidi="sv-SE"/>
                    </w:rPr>
                    <w:t>”The family is the place where parents become their children’s first teachers in the faith”</w:t>
                  </w:r>
                </w:p>
                <w:p w14:paraId="574F6980" w14:textId="073DC694" w:rsidR="00007663" w:rsidRPr="00CB6A4E" w:rsidRDefault="00905775" w:rsidP="004879F6">
                  <w:pPr>
                    <w:pStyle w:val="Underrubrik"/>
                    <w:spacing w:after="0"/>
                    <w:ind w:left="0"/>
                    <w:jc w:val="right"/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 xml:space="preserve">(Påven Franciskus, Amoris Laetitia </w:t>
                  </w:r>
                  <w:r w:rsidR="00D33DA6" w:rsidRPr="00CB6A4E">
                    <w:rPr>
                      <w:noProof/>
                      <w:sz w:val="16"/>
                      <w:szCs w:val="16"/>
                      <w:lang w:bidi="sv-SE"/>
                    </w:rPr>
                    <w:t>16)</w:t>
                  </w:r>
                </w:p>
              </w:tc>
            </w:tr>
          </w:tbl>
          <w:p w14:paraId="3E941434" w14:textId="77777777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</w:tr>
    </w:tbl>
    <w:p w14:paraId="6507C895" w14:textId="6BFA7D6A" w:rsidR="00007663" w:rsidRPr="00CB6A4E" w:rsidRDefault="00000000">
      <w:pPr>
        <w:pStyle w:val="Ingetavstnd"/>
        <w:rPr>
          <w:noProof/>
          <w:sz w:val="16"/>
          <w:szCs w:val="16"/>
        </w:rPr>
      </w:pPr>
      <w:r>
        <w:rPr>
          <w:noProof/>
        </w:rPr>
        <w:pict w14:anchorId="5E314BD4">
          <v:roundrect id="Rektangel: rundade hörn 6" o:spid="_x0000_s1040" style="position:absolute;margin-left:-17.8pt;margin-top:-88.35pt;width:213pt;height:75.75pt;z-index:2516613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" filled="f" strokecolor="#61281c [1604]" strokeweight="1pt"/>
        </w:pict>
      </w:r>
    </w:p>
    <w:tbl>
      <w:tblPr>
        <w:tblStyle w:val="Tabellayou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CB6A4E" w14:paraId="485F92AE" w14:textId="77777777">
        <w:trPr>
          <w:trHeight w:hRule="exact" w:val="10800"/>
          <w:jc w:val="center"/>
        </w:trPr>
        <w:tc>
          <w:tcPr>
            <w:tcW w:w="3840" w:type="dxa"/>
          </w:tcPr>
          <w:p w14:paraId="3A8926A1" w14:textId="3EA5C241" w:rsidR="008D4E31" w:rsidRDefault="00D759EA" w:rsidP="008D4E31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 w:rsidRPr="00CB6A4E">
              <w:rPr>
                <w:noProof/>
                <w:sz w:val="22"/>
                <w:szCs w:val="22"/>
                <w:lang w:bidi="sv-SE"/>
              </w:rPr>
              <w:lastRenderedPageBreak/>
              <w:t>Kateketer och salar</w:t>
            </w:r>
          </w:p>
          <w:p w14:paraId="01754B77" w14:textId="77777777" w:rsidR="00EC02F6" w:rsidRPr="00EC02F6" w:rsidRDefault="00EC02F6" w:rsidP="00EC02F6">
            <w:pPr>
              <w:rPr>
                <w:lang w:bidi="sv-SE"/>
              </w:rPr>
            </w:pPr>
          </w:p>
          <w:tbl>
            <w:tblPr>
              <w:tblStyle w:val="Tabellrutnt"/>
              <w:tblW w:w="3539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126"/>
            </w:tblGrid>
            <w:tr w:rsidR="00F82EFC" w:rsidRPr="00CB6A4E" w14:paraId="1D979008" w14:textId="77777777" w:rsidTr="00F808F6">
              <w:tc>
                <w:tcPr>
                  <w:tcW w:w="1413" w:type="dxa"/>
                  <w:vAlign w:val="center"/>
                </w:tcPr>
                <w:p w14:paraId="212D24E9" w14:textId="77777777" w:rsidR="00F82EFC" w:rsidRPr="00CB6A4E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bookmarkStart w:id="0" w:name="_Hlk112711775"/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  </w:t>
                  </w:r>
                </w:p>
              </w:tc>
              <w:tc>
                <w:tcPr>
                  <w:tcW w:w="2126" w:type="dxa"/>
                  <w:vAlign w:val="center"/>
                </w:tcPr>
                <w:p w14:paraId="49109E59" w14:textId="77777777" w:rsidR="00F82EFC" w:rsidRPr="00CB6A4E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Lokal </w:t>
                  </w:r>
                </w:p>
              </w:tc>
            </w:tr>
            <w:tr w:rsidR="00F82EFC" w:rsidRPr="00EC02F6" w14:paraId="2220DD6A" w14:textId="77777777" w:rsidTr="00F808F6">
              <w:tc>
                <w:tcPr>
                  <w:tcW w:w="1413" w:type="dxa"/>
                  <w:vAlign w:val="center"/>
                </w:tcPr>
                <w:p w14:paraId="5A7D3242" w14:textId="77777777" w:rsidR="00F82EFC" w:rsidRPr="00CB6A4E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Gr 0 </w:t>
                  </w:r>
                </w:p>
              </w:tc>
              <w:tc>
                <w:tcPr>
                  <w:tcW w:w="2126" w:type="dxa"/>
                  <w:vAlign w:val="center"/>
                </w:tcPr>
                <w:p w14:paraId="227CA05D" w14:textId="4894B7FD" w:rsidR="00F82EFC" w:rsidRPr="00EC02F6" w:rsidRDefault="00F82EFC" w:rsidP="00EC02F6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EC02F6">
                    <w:rPr>
                      <w:noProof/>
                      <w:sz w:val="16"/>
                      <w:szCs w:val="16"/>
                      <w:lang w:bidi="sv-SE"/>
                    </w:rPr>
                    <w:t>Don Bosco </w:t>
                  </w:r>
                </w:p>
              </w:tc>
            </w:tr>
            <w:tr w:rsidR="00F82EFC" w:rsidRPr="00CB6A4E" w14:paraId="73092461" w14:textId="77777777" w:rsidTr="00F808F6">
              <w:tc>
                <w:tcPr>
                  <w:tcW w:w="1413" w:type="dxa"/>
                  <w:vAlign w:val="center"/>
                </w:tcPr>
                <w:p w14:paraId="61DAE5E0" w14:textId="72D17744" w:rsidR="00F82EFC" w:rsidRPr="00CB6A4E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bookmarkStart w:id="1" w:name="_Hlk112708402"/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Gr 1</w:t>
                  </w:r>
                </w:p>
              </w:tc>
              <w:tc>
                <w:tcPr>
                  <w:tcW w:w="2126" w:type="dxa"/>
                  <w:vAlign w:val="center"/>
                </w:tcPr>
                <w:p w14:paraId="06C9492E" w14:textId="482B4372" w:rsidR="00F82EFC" w:rsidRPr="00CB6A4E" w:rsidRDefault="001C3DCF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Göteborgsrummet</w:t>
                  </w:r>
                </w:p>
              </w:tc>
            </w:tr>
            <w:tr w:rsidR="00F82EFC" w:rsidRPr="00CB6A4E" w14:paraId="41D2B19C" w14:textId="77777777" w:rsidTr="00F808F6">
              <w:tc>
                <w:tcPr>
                  <w:tcW w:w="1413" w:type="dxa"/>
                  <w:vAlign w:val="center"/>
                </w:tcPr>
                <w:p w14:paraId="40C57FB2" w14:textId="05681745" w:rsidR="00F82EFC" w:rsidRPr="00CB6A4E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bookmarkStart w:id="2" w:name="_Hlk112707912"/>
                  <w:bookmarkEnd w:id="1"/>
                  <w:r w:rsidRPr="00CB6A4E">
                    <w:rPr>
                      <w:noProof/>
                      <w:sz w:val="16"/>
                      <w:szCs w:val="16"/>
                      <w:lang w:bidi="sv-SE"/>
                    </w:rPr>
                    <w:t>Gr 2</w:t>
                  </w:r>
                </w:p>
              </w:tc>
              <w:tc>
                <w:tcPr>
                  <w:tcW w:w="2126" w:type="dxa"/>
                  <w:vAlign w:val="center"/>
                </w:tcPr>
                <w:p w14:paraId="4C610A3D" w14:textId="6430FC51" w:rsidR="00F82EFC" w:rsidRPr="00CB6A4E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Sankt Sigfrid</w:t>
                  </w:r>
                </w:p>
              </w:tc>
            </w:tr>
            <w:bookmarkEnd w:id="2"/>
            <w:tr w:rsidR="00F82EFC" w:rsidRPr="00916A2D" w14:paraId="7A3058E8" w14:textId="77777777" w:rsidTr="00F808F6">
              <w:tc>
                <w:tcPr>
                  <w:tcW w:w="1413" w:type="dxa"/>
                  <w:vAlign w:val="center"/>
                </w:tcPr>
                <w:p w14:paraId="26FB0A56" w14:textId="77777777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EC02F6">
                    <w:rPr>
                      <w:noProof/>
                      <w:sz w:val="16"/>
                      <w:szCs w:val="16"/>
                      <w:lang w:bidi="sv-SE"/>
                    </w:rPr>
                    <w:t>Gr 3 </w:t>
                  </w:r>
                </w:p>
              </w:tc>
              <w:tc>
                <w:tcPr>
                  <w:tcW w:w="2126" w:type="dxa"/>
                  <w:vAlign w:val="center"/>
                </w:tcPr>
                <w:p w14:paraId="46099F48" w14:textId="021024A8" w:rsidR="00F82EFC" w:rsidRPr="00EC02F6" w:rsidRDefault="00E9357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Bohus</w:t>
                  </w:r>
                </w:p>
              </w:tc>
            </w:tr>
            <w:tr w:rsidR="00F82EFC" w:rsidRPr="00916A2D" w14:paraId="23A01127" w14:textId="77777777" w:rsidTr="00F808F6">
              <w:tc>
                <w:tcPr>
                  <w:tcW w:w="1413" w:type="dxa"/>
                  <w:vAlign w:val="center"/>
                </w:tcPr>
                <w:p w14:paraId="2BCFAEA0" w14:textId="77777777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EC02F6">
                    <w:rPr>
                      <w:noProof/>
                      <w:sz w:val="16"/>
                      <w:szCs w:val="16"/>
                      <w:lang w:bidi="sv-SE"/>
                    </w:rPr>
                    <w:t>Gr 4 </w:t>
                  </w:r>
                </w:p>
              </w:tc>
              <w:tc>
                <w:tcPr>
                  <w:tcW w:w="2126" w:type="dxa"/>
                  <w:vAlign w:val="center"/>
                </w:tcPr>
                <w:p w14:paraId="2117A84B" w14:textId="6C448AA9" w:rsidR="00F82EFC" w:rsidRPr="00EC02F6" w:rsidRDefault="00E9357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Don Bosco</w:t>
                  </w:r>
                </w:p>
              </w:tc>
            </w:tr>
            <w:tr w:rsidR="00F82EFC" w:rsidRPr="00916A2D" w14:paraId="0C1447C7" w14:textId="77777777" w:rsidTr="00F808F6">
              <w:tc>
                <w:tcPr>
                  <w:tcW w:w="1413" w:type="dxa"/>
                  <w:vAlign w:val="center"/>
                </w:tcPr>
                <w:p w14:paraId="4EBEB8B8" w14:textId="77777777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EC02F6">
                    <w:rPr>
                      <w:noProof/>
                      <w:sz w:val="16"/>
                      <w:szCs w:val="16"/>
                      <w:lang w:bidi="sv-SE"/>
                    </w:rPr>
                    <w:t>Gr 5 </w:t>
                  </w:r>
                </w:p>
              </w:tc>
              <w:tc>
                <w:tcPr>
                  <w:tcW w:w="2126" w:type="dxa"/>
                  <w:vAlign w:val="center"/>
                </w:tcPr>
                <w:p w14:paraId="4F730F06" w14:textId="05C2CE1C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EC02F6">
                    <w:rPr>
                      <w:noProof/>
                      <w:sz w:val="16"/>
                      <w:szCs w:val="16"/>
                      <w:lang w:bidi="sv-SE"/>
                    </w:rPr>
                    <w:t>Sankt</w:t>
                  </w:r>
                  <w:r>
                    <w:rPr>
                      <w:noProof/>
                      <w:sz w:val="16"/>
                      <w:szCs w:val="16"/>
                      <w:lang w:bidi="sv-SE"/>
                    </w:rPr>
                    <w:t xml:space="preserve"> </w:t>
                  </w:r>
                  <w:r w:rsidR="00251A55">
                    <w:rPr>
                      <w:noProof/>
                      <w:sz w:val="16"/>
                      <w:szCs w:val="16"/>
                      <w:lang w:bidi="sv-SE"/>
                    </w:rPr>
                    <w:t>Sigfrid</w:t>
                  </w:r>
                </w:p>
              </w:tc>
            </w:tr>
            <w:tr w:rsidR="00F82EFC" w:rsidRPr="00916A2D" w14:paraId="566247CA" w14:textId="77777777" w:rsidTr="00F808F6">
              <w:tc>
                <w:tcPr>
                  <w:tcW w:w="1413" w:type="dxa"/>
                  <w:vAlign w:val="center"/>
                </w:tcPr>
                <w:p w14:paraId="011254AB" w14:textId="04677C40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EC02F6">
                    <w:rPr>
                      <w:noProof/>
                      <w:sz w:val="16"/>
                      <w:szCs w:val="16"/>
                      <w:lang w:bidi="sv-SE"/>
                    </w:rPr>
                    <w:t>Gr 6</w:t>
                  </w:r>
                </w:p>
              </w:tc>
              <w:tc>
                <w:tcPr>
                  <w:tcW w:w="2126" w:type="dxa"/>
                  <w:vAlign w:val="center"/>
                </w:tcPr>
                <w:p w14:paraId="2C4B0DEF" w14:textId="6832DFB2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Sant Olof</w:t>
                  </w:r>
                </w:p>
              </w:tc>
            </w:tr>
            <w:tr w:rsidR="00F82EFC" w:rsidRPr="00916A2D" w14:paraId="480A6253" w14:textId="77777777" w:rsidTr="00F808F6">
              <w:tc>
                <w:tcPr>
                  <w:tcW w:w="1413" w:type="dxa"/>
                  <w:vAlign w:val="center"/>
                </w:tcPr>
                <w:p w14:paraId="500E93CE" w14:textId="6EA81295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Gr 7</w:t>
                  </w:r>
                </w:p>
              </w:tc>
              <w:tc>
                <w:tcPr>
                  <w:tcW w:w="2126" w:type="dxa"/>
                  <w:vAlign w:val="center"/>
                </w:tcPr>
                <w:p w14:paraId="44D204AE" w14:textId="2281EB17" w:rsidR="00F82EFC" w:rsidRDefault="00251A55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Sankt Erik</w:t>
                  </w:r>
                </w:p>
              </w:tc>
            </w:tr>
            <w:tr w:rsidR="00F82EFC" w:rsidRPr="00916A2D" w14:paraId="55481D38" w14:textId="77777777" w:rsidTr="00F808F6">
              <w:tc>
                <w:tcPr>
                  <w:tcW w:w="1413" w:type="dxa"/>
                  <w:vAlign w:val="center"/>
                </w:tcPr>
                <w:p w14:paraId="1368F28B" w14:textId="008F9510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 w:rsidRPr="00EC02F6">
                    <w:rPr>
                      <w:noProof/>
                      <w:sz w:val="16"/>
                      <w:szCs w:val="16"/>
                      <w:lang w:bidi="sv-SE"/>
                    </w:rPr>
                    <w:t>Föräldragrupp</w:t>
                  </w:r>
                </w:p>
              </w:tc>
              <w:tc>
                <w:tcPr>
                  <w:tcW w:w="2126" w:type="dxa"/>
                  <w:vAlign w:val="center"/>
                </w:tcPr>
                <w:p w14:paraId="362F727E" w14:textId="1ABD20E4" w:rsidR="00F82EFC" w:rsidRPr="00EC02F6" w:rsidRDefault="00F82EFC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Övre salen</w:t>
                  </w:r>
                </w:p>
              </w:tc>
            </w:tr>
            <w:tr w:rsidR="002B7448" w:rsidRPr="00916A2D" w14:paraId="10F678C0" w14:textId="77777777" w:rsidTr="00F808F6">
              <w:tc>
                <w:tcPr>
                  <w:tcW w:w="1413" w:type="dxa"/>
                  <w:vAlign w:val="center"/>
                </w:tcPr>
                <w:p w14:paraId="4F9FEE2F" w14:textId="5FE1DD67" w:rsidR="002B7448" w:rsidRPr="00EC02F6" w:rsidRDefault="00443229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Gr 1 på lördagar</w:t>
                  </w:r>
                </w:p>
              </w:tc>
              <w:tc>
                <w:tcPr>
                  <w:tcW w:w="2126" w:type="dxa"/>
                  <w:vAlign w:val="center"/>
                </w:tcPr>
                <w:p w14:paraId="45816B19" w14:textId="479C2EEA" w:rsidR="002B7448" w:rsidRDefault="00B94835" w:rsidP="009A6D13">
                  <w:pPr>
                    <w:rPr>
                      <w:noProof/>
                      <w:sz w:val="16"/>
                      <w:szCs w:val="16"/>
                      <w:lang w:bidi="sv-SE"/>
                    </w:rPr>
                  </w:pPr>
                  <w:r>
                    <w:rPr>
                      <w:noProof/>
                      <w:sz w:val="16"/>
                      <w:szCs w:val="16"/>
                      <w:lang w:bidi="sv-SE"/>
                    </w:rPr>
                    <w:t>Göteborgsrummet</w:t>
                  </w:r>
                </w:p>
              </w:tc>
            </w:tr>
            <w:bookmarkEnd w:id="0"/>
          </w:tbl>
          <w:p w14:paraId="2ED54B2D" w14:textId="295ABC8A" w:rsidR="00CB6A4E" w:rsidRDefault="00CB6A4E" w:rsidP="00BD432E">
            <w:pPr>
              <w:pStyle w:val="Rubrik2"/>
              <w:rPr>
                <w:noProof/>
                <w:szCs w:val="22"/>
                <w:lang w:bidi="sv-SE"/>
              </w:rPr>
            </w:pPr>
          </w:p>
          <w:p w14:paraId="7BAEBAAE" w14:textId="77777777" w:rsidR="000676E6" w:rsidRDefault="000676E6" w:rsidP="000676E6">
            <w:pPr>
              <w:rPr>
                <w:lang w:bidi="sv-SE"/>
              </w:rPr>
            </w:pPr>
          </w:p>
          <w:p w14:paraId="2463BF1F" w14:textId="77777777" w:rsidR="000676E6" w:rsidRPr="000676E6" w:rsidRDefault="000676E6" w:rsidP="000676E6">
            <w:pPr>
              <w:rPr>
                <w:lang w:bidi="sv-SE"/>
              </w:rPr>
            </w:pPr>
          </w:p>
          <w:p w14:paraId="2FF42D9B" w14:textId="074AE74A" w:rsidR="00F82EFC" w:rsidRPr="00EC02F6" w:rsidRDefault="00D8126B" w:rsidP="00D8126B">
            <w:pPr>
              <w:pStyle w:val="Rubrik1"/>
              <w:spacing w:before="0"/>
              <w:rPr>
                <w:noProof/>
                <w:sz w:val="22"/>
                <w:szCs w:val="22"/>
                <w:lang w:bidi="sv-SE"/>
              </w:rPr>
            </w:pPr>
            <w:r>
              <w:rPr>
                <w:noProof/>
                <w:sz w:val="22"/>
                <w:szCs w:val="22"/>
                <w:lang w:bidi="sv-SE"/>
              </w:rPr>
              <w:t>Grupp 1 på lördagar</w:t>
            </w:r>
          </w:p>
          <w:p w14:paraId="27E0EDDD" w14:textId="44EC7C33" w:rsidR="001D4887" w:rsidRPr="00EC02F6" w:rsidRDefault="001D4887" w:rsidP="001D488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Undervisning lördagar</w:t>
            </w:r>
            <w:r w:rsidRPr="00EC02F6">
              <w:rPr>
                <w:noProof/>
                <w:sz w:val="16"/>
                <w:szCs w:val="16"/>
                <w:lang w:bidi="sv-SE"/>
              </w:rPr>
              <w:t> kl </w:t>
            </w:r>
            <w:r>
              <w:rPr>
                <w:noProof/>
                <w:sz w:val="16"/>
                <w:szCs w:val="16"/>
                <w:lang w:bidi="sv-SE"/>
              </w:rPr>
              <w:t>11</w:t>
            </w:r>
            <w:r w:rsidR="00433978">
              <w:rPr>
                <w:noProof/>
                <w:sz w:val="16"/>
                <w:szCs w:val="16"/>
                <w:lang w:bidi="sv-SE"/>
              </w:rPr>
              <w:t>-13</w:t>
            </w: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  <w:r>
              <w:rPr>
                <w:noProof/>
                <w:sz w:val="16"/>
                <w:szCs w:val="16"/>
                <w:lang w:bidi="sv-SE"/>
              </w:rPr>
              <w:t xml:space="preserve">(Mässa </w:t>
            </w:r>
            <w:r w:rsidR="00433978">
              <w:rPr>
                <w:noProof/>
                <w:sz w:val="16"/>
                <w:szCs w:val="16"/>
                <w:lang w:bidi="sv-SE"/>
              </w:rPr>
              <w:t>12</w:t>
            </w:r>
            <w:r>
              <w:rPr>
                <w:noProof/>
                <w:sz w:val="16"/>
                <w:szCs w:val="16"/>
                <w:lang w:bidi="sv-SE"/>
              </w:rPr>
              <w:t>:</w:t>
            </w:r>
            <w:r w:rsidR="00433978">
              <w:rPr>
                <w:noProof/>
                <w:sz w:val="16"/>
                <w:szCs w:val="16"/>
                <w:lang w:bidi="sv-SE"/>
              </w:rPr>
              <w:t>0</w:t>
            </w:r>
            <w:r>
              <w:rPr>
                <w:noProof/>
                <w:sz w:val="16"/>
                <w:szCs w:val="16"/>
                <w:lang w:bidi="sv-SE"/>
              </w:rPr>
              <w:t>0)</w:t>
            </w:r>
          </w:p>
          <w:p w14:paraId="7B11F8FE" w14:textId="354C0BE4" w:rsidR="001D4887" w:rsidRDefault="001D4887" w:rsidP="001D488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U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pprop </w:t>
            </w:r>
            <w:r>
              <w:rPr>
                <w:noProof/>
                <w:sz w:val="16"/>
                <w:szCs w:val="16"/>
                <w:lang w:bidi="sv-SE"/>
              </w:rPr>
              <w:t>3</w:t>
            </w:r>
            <w:r w:rsidR="00433978">
              <w:rPr>
                <w:noProof/>
                <w:sz w:val="16"/>
                <w:szCs w:val="16"/>
                <w:lang w:bidi="sv-SE"/>
              </w:rPr>
              <w:t>0</w:t>
            </w:r>
            <w:r w:rsidRPr="00EC02F6">
              <w:rPr>
                <w:noProof/>
                <w:sz w:val="16"/>
                <w:szCs w:val="16"/>
                <w:lang w:bidi="sv-SE"/>
              </w:rPr>
              <w:t>/8 </w:t>
            </w:r>
          </w:p>
          <w:p w14:paraId="7B8A33F0" w14:textId="25F75C32" w:rsidR="001D4887" w:rsidRPr="00EC02F6" w:rsidRDefault="001D4887" w:rsidP="001D488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Föräldramöte 1</w:t>
            </w:r>
            <w:r w:rsidR="00433978">
              <w:rPr>
                <w:noProof/>
                <w:sz w:val="16"/>
                <w:szCs w:val="16"/>
                <w:lang w:bidi="sv-SE"/>
              </w:rPr>
              <w:t>3</w:t>
            </w:r>
            <w:r>
              <w:rPr>
                <w:noProof/>
                <w:sz w:val="16"/>
                <w:szCs w:val="16"/>
                <w:lang w:bidi="sv-SE"/>
              </w:rPr>
              <w:t>/9</w:t>
            </w:r>
          </w:p>
          <w:p w14:paraId="74980028" w14:textId="22D141B9" w:rsidR="00433978" w:rsidRDefault="001D4887" w:rsidP="001D488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 xml:space="preserve">HT </w:t>
            </w:r>
            <w:r w:rsidRPr="00EC02F6">
              <w:rPr>
                <w:noProof/>
                <w:sz w:val="16"/>
                <w:szCs w:val="16"/>
                <w:lang w:bidi="sv-SE"/>
              </w:rPr>
              <w:t>202</w:t>
            </w:r>
            <w:r>
              <w:rPr>
                <w:noProof/>
                <w:sz w:val="16"/>
                <w:szCs w:val="16"/>
                <w:lang w:bidi="sv-SE"/>
              </w:rPr>
              <w:t>5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: </w:t>
            </w:r>
            <w:r w:rsidR="008D6ADB">
              <w:rPr>
                <w:noProof/>
                <w:sz w:val="16"/>
                <w:szCs w:val="16"/>
                <w:lang w:bidi="sv-SE"/>
              </w:rPr>
              <w:t xml:space="preserve">30/8, 13/9, </w:t>
            </w:r>
            <w:r w:rsidR="005C729B">
              <w:rPr>
                <w:noProof/>
                <w:sz w:val="16"/>
                <w:szCs w:val="16"/>
                <w:lang w:bidi="sv-SE"/>
              </w:rPr>
              <w:t>27/9, 11/10, 8/11, 29/11</w:t>
            </w:r>
            <w:r w:rsidR="009726FA">
              <w:rPr>
                <w:noProof/>
                <w:sz w:val="16"/>
                <w:szCs w:val="16"/>
                <w:lang w:bidi="sv-SE"/>
              </w:rPr>
              <w:t>, 13/12</w:t>
            </w:r>
          </w:p>
          <w:p w14:paraId="7FF76E34" w14:textId="5837ED50" w:rsidR="001D4887" w:rsidRPr="00EC02F6" w:rsidRDefault="001D4887" w:rsidP="001D488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 xml:space="preserve">Sankt Nikolausfirande lö </w:t>
            </w:r>
            <w:r>
              <w:rPr>
                <w:noProof/>
                <w:sz w:val="16"/>
                <w:szCs w:val="16"/>
                <w:lang w:bidi="sv-SE"/>
              </w:rPr>
              <w:t>6</w:t>
            </w:r>
            <w:r w:rsidRPr="00EC02F6">
              <w:rPr>
                <w:noProof/>
                <w:sz w:val="16"/>
                <w:szCs w:val="16"/>
                <w:lang w:bidi="sv-SE"/>
              </w:rPr>
              <w:t>/12</w:t>
            </w:r>
            <w:r>
              <w:rPr>
                <w:noProof/>
                <w:sz w:val="16"/>
                <w:szCs w:val="16"/>
                <w:lang w:bidi="sv-SE"/>
              </w:rPr>
              <w:t xml:space="preserve"> kl 10-13</w:t>
            </w:r>
          </w:p>
          <w:p w14:paraId="27E658DE" w14:textId="6815FBE1" w:rsidR="00EF143A" w:rsidRDefault="001D4887" w:rsidP="001D488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B61224">
              <w:rPr>
                <w:noProof/>
                <w:sz w:val="16"/>
                <w:szCs w:val="16"/>
                <w:lang w:bidi="sv-SE"/>
              </w:rPr>
              <w:t>VT</w:t>
            </w:r>
            <w:r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Pr="00B61224">
              <w:rPr>
                <w:noProof/>
                <w:sz w:val="16"/>
                <w:szCs w:val="16"/>
                <w:lang w:bidi="sv-SE"/>
              </w:rPr>
              <w:t>2</w:t>
            </w:r>
            <w:r>
              <w:rPr>
                <w:noProof/>
                <w:sz w:val="16"/>
                <w:szCs w:val="16"/>
                <w:lang w:bidi="sv-SE"/>
              </w:rPr>
              <w:t>02</w:t>
            </w:r>
            <w:r w:rsidRPr="00B61224">
              <w:rPr>
                <w:noProof/>
                <w:sz w:val="16"/>
                <w:szCs w:val="16"/>
                <w:lang w:bidi="sv-SE"/>
              </w:rPr>
              <w:t>6</w:t>
            </w:r>
            <w:r w:rsidR="009726FA">
              <w:rPr>
                <w:noProof/>
                <w:sz w:val="16"/>
                <w:szCs w:val="16"/>
                <w:lang w:bidi="sv-SE"/>
              </w:rPr>
              <w:t>:</w:t>
            </w:r>
            <w:r w:rsidR="007F1357">
              <w:rPr>
                <w:noProof/>
                <w:sz w:val="16"/>
                <w:szCs w:val="16"/>
                <w:lang w:bidi="sv-SE"/>
              </w:rPr>
              <w:t xml:space="preserve"> 10/1, 24/1, 14/2, 28/2, 14/3, </w:t>
            </w:r>
            <w:r w:rsidR="00253D75">
              <w:rPr>
                <w:noProof/>
                <w:sz w:val="16"/>
                <w:szCs w:val="16"/>
                <w:lang w:bidi="sv-SE"/>
              </w:rPr>
              <w:t>28/3, 25/</w:t>
            </w:r>
            <w:r w:rsidR="002B615C">
              <w:rPr>
                <w:noProof/>
                <w:sz w:val="16"/>
                <w:szCs w:val="16"/>
                <w:lang w:bidi="sv-SE"/>
              </w:rPr>
              <w:t>4</w:t>
            </w:r>
            <w:r w:rsidR="00253D75">
              <w:rPr>
                <w:noProof/>
                <w:sz w:val="16"/>
                <w:szCs w:val="16"/>
                <w:lang w:bidi="sv-SE"/>
              </w:rPr>
              <w:t>, 9/</w:t>
            </w:r>
            <w:r w:rsidR="00855F20">
              <w:rPr>
                <w:noProof/>
                <w:sz w:val="16"/>
                <w:szCs w:val="16"/>
                <w:lang w:bidi="sv-SE"/>
              </w:rPr>
              <w:t>5,</w:t>
            </w:r>
            <w:r w:rsidR="002B615C">
              <w:rPr>
                <w:noProof/>
                <w:sz w:val="16"/>
                <w:szCs w:val="16"/>
                <w:lang w:bidi="sv-SE"/>
              </w:rPr>
              <w:t xml:space="preserve"> 23/5</w:t>
            </w:r>
            <w:r w:rsidR="00855F20">
              <w:rPr>
                <w:noProof/>
                <w:sz w:val="16"/>
                <w:szCs w:val="16"/>
                <w:lang w:bidi="sv-SE"/>
              </w:rPr>
              <w:t>, 2/6</w:t>
            </w:r>
          </w:p>
          <w:p w14:paraId="3CAC24F4" w14:textId="77777777" w:rsidR="001D4887" w:rsidRDefault="001D4887" w:rsidP="001D488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>Korsvägsandakt fre </w:t>
            </w:r>
            <w:r>
              <w:rPr>
                <w:noProof/>
                <w:sz w:val="16"/>
                <w:szCs w:val="16"/>
                <w:lang w:bidi="sv-SE"/>
              </w:rPr>
              <w:t>3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>
              <w:rPr>
                <w:noProof/>
                <w:sz w:val="16"/>
                <w:szCs w:val="16"/>
                <w:lang w:bidi="sv-SE"/>
              </w:rPr>
              <w:t>4</w:t>
            </w: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  <w:r>
              <w:rPr>
                <w:noProof/>
                <w:sz w:val="16"/>
                <w:szCs w:val="16"/>
                <w:lang w:bidi="sv-SE"/>
              </w:rPr>
              <w:t>kl 10</w:t>
            </w:r>
          </w:p>
          <w:p w14:paraId="57690539" w14:textId="77777777" w:rsidR="00EC3610" w:rsidRPr="00EC02F6" w:rsidRDefault="00EC3610" w:rsidP="00815CD7">
            <w:pPr>
              <w:rPr>
                <w:lang w:bidi="sv-SE"/>
              </w:rPr>
            </w:pPr>
          </w:p>
          <w:p w14:paraId="501804BD" w14:textId="77777777" w:rsidR="00EF143A" w:rsidRDefault="00EF143A" w:rsidP="00815CD7">
            <w:pPr>
              <w:rPr>
                <w:lang w:bidi="sv-SE"/>
              </w:rPr>
            </w:pPr>
          </w:p>
          <w:p w14:paraId="1C81F06D" w14:textId="6C19FA1E" w:rsidR="00815CD7" w:rsidRPr="00EC02F6" w:rsidRDefault="00000000" w:rsidP="00815CD7">
            <w:pPr>
              <w:rPr>
                <w:lang w:bidi="sv-SE"/>
              </w:rPr>
            </w:pPr>
            <w:r>
              <w:rPr>
                <w:noProof/>
                <w:sz w:val="32"/>
              </w:rPr>
              <w:pict w14:anchorId="5D04E165">
                <v:line id="Rak koppling 5" o:spid="_x0000_s1038" style="position:absolute;flip:y;z-index:251666432;visibility:visible;mso-width-relative:margin;mso-height-relative:margin" from=".5pt,12.35pt" to="719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" strokecolor="#c45238 [3204]" strokeweight=".5pt"/>
              </w:pict>
            </w:r>
          </w:p>
          <w:p w14:paraId="6106AE21" w14:textId="6D88E5B0" w:rsidR="00357409" w:rsidRPr="00EC02F6" w:rsidRDefault="00357409" w:rsidP="008D4E31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 w:rsidRPr="00EC02F6">
              <w:rPr>
                <w:noProof/>
                <w:sz w:val="22"/>
                <w:szCs w:val="22"/>
                <w:lang w:bidi="sv-SE"/>
              </w:rPr>
              <w:t xml:space="preserve">Undervisningens innehåll </w:t>
            </w:r>
          </w:p>
          <w:p w14:paraId="211B1C2A" w14:textId="77777777" w:rsidR="008D4E31" w:rsidRPr="00EC02F6" w:rsidRDefault="008D4E31" w:rsidP="001D0A11">
            <w:pPr>
              <w:jc w:val="both"/>
              <w:rPr>
                <w:b/>
                <w:bCs/>
                <w:noProof/>
                <w:sz w:val="16"/>
                <w:szCs w:val="16"/>
                <w:lang w:bidi="sv-SE"/>
              </w:rPr>
            </w:pPr>
          </w:p>
          <w:p w14:paraId="58530C9E" w14:textId="12BE143D" w:rsidR="00357409" w:rsidRPr="00CB6A4E" w:rsidRDefault="00357409" w:rsidP="001D0A11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b/>
                <w:bCs/>
                <w:noProof/>
                <w:sz w:val="16"/>
                <w:szCs w:val="16"/>
                <w:lang w:bidi="sv-SE"/>
              </w:rPr>
              <w:t>gr 0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(förskoleklassbarn): Vi lär känna Gud, som älskar oss som </w:t>
            </w:r>
            <w:r w:rsidR="001D0A11" w:rsidRPr="00CB6A4E">
              <w:rPr>
                <w:noProof/>
                <w:sz w:val="16"/>
                <w:szCs w:val="16"/>
                <w:lang w:bidi="sv-SE"/>
              </w:rPr>
              <w:t>F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ader och skapare. Vi tar också upp begreppen skyddsänglar, himmelen och dopet. </w:t>
            </w:r>
          </w:p>
          <w:p w14:paraId="0517E112" w14:textId="10B540F7" w:rsidR="00357409" w:rsidRPr="00CB6A4E" w:rsidRDefault="00357409" w:rsidP="001D0A11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b/>
                <w:bCs/>
                <w:noProof/>
                <w:sz w:val="16"/>
                <w:szCs w:val="16"/>
                <w:lang w:bidi="sv-SE"/>
              </w:rPr>
              <w:t>gr 1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(första året inför första kommunion): Vi repeterar år 0. Vi lär känna Gud som treenigheten, Maria och </w:t>
            </w:r>
            <w:r w:rsidR="001D0A11" w:rsidRPr="00CB6A4E">
              <w:rPr>
                <w:noProof/>
                <w:sz w:val="16"/>
                <w:szCs w:val="16"/>
                <w:lang w:bidi="sv-SE"/>
              </w:rPr>
              <w:t>K</w:t>
            </w:r>
            <w:r w:rsidRPr="00CB6A4E">
              <w:rPr>
                <w:noProof/>
                <w:sz w:val="16"/>
                <w:szCs w:val="16"/>
                <w:lang w:bidi="sv-SE"/>
              </w:rPr>
              <w:t>yrkan. Vi pratar om bibeln, tio Guds bud och det dubbla kärleksbudskapet</w:t>
            </w:r>
            <w:r w:rsidR="00722F5D" w:rsidRPr="00CB6A4E">
              <w:rPr>
                <w:noProof/>
                <w:sz w:val="16"/>
                <w:szCs w:val="16"/>
                <w:lang w:bidi="sv-SE"/>
              </w:rPr>
              <w:t>.</w:t>
            </w:r>
            <w:r w:rsidR="000C50D1">
              <w:rPr>
                <w:noProof/>
                <w:sz w:val="16"/>
                <w:szCs w:val="16"/>
                <w:lang w:bidi="sv-SE"/>
              </w:rPr>
              <w:t xml:space="preserve"> Vi utgår från boken ”Min första katekes” (Catholica).</w:t>
            </w:r>
          </w:p>
          <w:p w14:paraId="752501A6" w14:textId="4FCA868C" w:rsidR="00007663" w:rsidRPr="00CB6A4E" w:rsidRDefault="00007663" w:rsidP="00E67FBD">
            <w:pPr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713" w:type="dxa"/>
          </w:tcPr>
          <w:p w14:paraId="27BD405B" w14:textId="0DF8BD8F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713" w:type="dxa"/>
          </w:tcPr>
          <w:p w14:paraId="17328525" w14:textId="77777777" w:rsidR="00007663" w:rsidRPr="00CB6A4E" w:rsidRDefault="00007663" w:rsidP="00EC02F6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</w:p>
          <w:p w14:paraId="225AB110" w14:textId="4AE98342" w:rsidR="00935ABE" w:rsidRPr="00CB6A4E" w:rsidRDefault="00000000" w:rsidP="00EC02F6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</w:rPr>
              <w:pict w14:anchorId="5CC87019">
                <v:roundrect id="Rektangel: rundade hörn 1567288470" o:spid="_x0000_s1037" style="position:absolute;margin-left:22.55pt;margin-top:43.9pt;width:213pt;height:106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" filled="f" strokecolor="#61281c [1604]" strokeweight="1pt"/>
              </w:pict>
            </w:r>
            <w:r>
              <w:rPr>
                <w:noProof/>
              </w:rPr>
              <w:pict w14:anchorId="5572D0AB">
                <v:roundrect id="Rektangel: rundade hörn 713949197" o:spid="_x0000_s1036" style="position:absolute;margin-left:22.4pt;margin-top:171.35pt;width:213pt;height:184.6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" filled="f" strokecolor="#61281c [1604]" strokeweight="1pt"/>
              </w:pict>
            </w:r>
          </w:p>
        </w:tc>
        <w:tc>
          <w:tcPr>
            <w:tcW w:w="3843" w:type="dxa"/>
          </w:tcPr>
          <w:p w14:paraId="0B55FDCB" w14:textId="77462071" w:rsidR="00EC02F6" w:rsidRDefault="00EC02F6" w:rsidP="00EC02F6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>
              <w:rPr>
                <w:noProof/>
                <w:sz w:val="22"/>
                <w:szCs w:val="22"/>
                <w:lang w:bidi="sv-SE"/>
              </w:rPr>
              <w:t>Kalendarium</w:t>
            </w:r>
          </w:p>
          <w:p w14:paraId="7AEDCA18" w14:textId="4808ED33" w:rsidR="000C50D1" w:rsidRDefault="000C50D1" w:rsidP="00EC02F6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</w:p>
          <w:p w14:paraId="0244D404" w14:textId="5B3CB732" w:rsidR="008D4E31" w:rsidRPr="00EC02F6" w:rsidRDefault="00EC02F6" w:rsidP="00EC02F6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>
              <w:rPr>
                <w:noProof/>
                <w:sz w:val="22"/>
                <w:szCs w:val="22"/>
                <w:lang w:bidi="sv-SE"/>
              </w:rPr>
              <w:t>G</w:t>
            </w:r>
            <w:r w:rsidR="00C82005" w:rsidRPr="00EC02F6">
              <w:rPr>
                <w:noProof/>
                <w:sz w:val="22"/>
                <w:szCs w:val="22"/>
                <w:lang w:bidi="sv-SE"/>
              </w:rPr>
              <w:t>r</w:t>
            </w:r>
            <w:r>
              <w:rPr>
                <w:noProof/>
                <w:sz w:val="22"/>
                <w:szCs w:val="22"/>
                <w:lang w:bidi="sv-SE"/>
              </w:rPr>
              <w:t>upp</w:t>
            </w:r>
            <w:r w:rsidR="00C82005" w:rsidRPr="00EC02F6">
              <w:rPr>
                <w:noProof/>
                <w:sz w:val="22"/>
                <w:szCs w:val="22"/>
                <w:lang w:bidi="sv-SE"/>
              </w:rPr>
              <w:t xml:space="preserve"> 0-</w:t>
            </w:r>
            <w:r>
              <w:rPr>
                <w:noProof/>
                <w:sz w:val="22"/>
                <w:szCs w:val="22"/>
                <w:lang w:bidi="sv-SE"/>
              </w:rPr>
              <w:t>1</w:t>
            </w:r>
            <w:r w:rsidR="004D7FEB">
              <w:rPr>
                <w:noProof/>
                <w:sz w:val="22"/>
                <w:szCs w:val="22"/>
                <w:lang w:bidi="sv-SE"/>
              </w:rPr>
              <w:t xml:space="preserve"> (inför första kommunion)</w:t>
            </w:r>
          </w:p>
          <w:p w14:paraId="53C7FD57" w14:textId="310899CB" w:rsidR="00EC02F6" w:rsidRPr="00EC02F6" w:rsidRDefault="00EC02F6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Undervisning s</w:t>
            </w:r>
            <w:r w:rsidRPr="00EC02F6">
              <w:rPr>
                <w:noProof/>
                <w:sz w:val="16"/>
                <w:szCs w:val="16"/>
                <w:lang w:bidi="sv-SE"/>
              </w:rPr>
              <w:t>öndag</w:t>
            </w:r>
            <w:r w:rsidR="000C50D1">
              <w:rPr>
                <w:noProof/>
                <w:sz w:val="16"/>
                <w:szCs w:val="16"/>
                <w:lang w:bidi="sv-SE"/>
              </w:rPr>
              <w:t>ar</w:t>
            </w:r>
            <w:r w:rsidRPr="00EC02F6">
              <w:rPr>
                <w:noProof/>
                <w:sz w:val="16"/>
                <w:szCs w:val="16"/>
                <w:lang w:bidi="sv-SE"/>
              </w:rPr>
              <w:t> kl 9:30-11:30 </w:t>
            </w:r>
            <w:r>
              <w:rPr>
                <w:noProof/>
                <w:sz w:val="16"/>
                <w:szCs w:val="16"/>
                <w:lang w:bidi="sv-SE"/>
              </w:rPr>
              <w:t>(Mässa 9:30)</w:t>
            </w:r>
          </w:p>
          <w:p w14:paraId="3A4ED01E" w14:textId="667A7486" w:rsidR="00EC02F6" w:rsidRDefault="00F82EFC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U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 xml:space="preserve">pprop </w:t>
            </w:r>
            <w:r w:rsidR="00362E87">
              <w:rPr>
                <w:noProof/>
                <w:sz w:val="16"/>
                <w:szCs w:val="16"/>
                <w:lang w:bidi="sv-SE"/>
              </w:rPr>
              <w:t>31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>/8 </w:t>
            </w:r>
          </w:p>
          <w:p w14:paraId="777E3493" w14:textId="4E73DD83" w:rsidR="002B7448" w:rsidRPr="00EC02F6" w:rsidRDefault="00180C6D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Föräldramöte 1</w:t>
            </w:r>
            <w:r w:rsidR="009A2994">
              <w:rPr>
                <w:noProof/>
                <w:sz w:val="16"/>
                <w:szCs w:val="16"/>
                <w:lang w:bidi="sv-SE"/>
              </w:rPr>
              <w:t>4</w:t>
            </w:r>
            <w:r>
              <w:rPr>
                <w:noProof/>
                <w:sz w:val="16"/>
                <w:szCs w:val="16"/>
                <w:lang w:bidi="sv-SE"/>
              </w:rPr>
              <w:t>/</w:t>
            </w:r>
            <w:r w:rsidR="00F34B6F">
              <w:rPr>
                <w:noProof/>
                <w:sz w:val="16"/>
                <w:szCs w:val="16"/>
                <w:lang w:bidi="sv-SE"/>
              </w:rPr>
              <w:t>9</w:t>
            </w:r>
          </w:p>
          <w:p w14:paraId="13961096" w14:textId="09B99A2D" w:rsidR="001063C7" w:rsidRPr="00EC02F6" w:rsidRDefault="00AC301B" w:rsidP="001063C7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H</w:t>
            </w:r>
            <w:r w:rsidR="001063C7">
              <w:rPr>
                <w:noProof/>
                <w:sz w:val="16"/>
                <w:szCs w:val="16"/>
                <w:lang w:bidi="sv-SE"/>
              </w:rPr>
              <w:t>T</w:t>
            </w:r>
            <w:r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>202</w:t>
            </w:r>
            <w:r w:rsidR="009A2994">
              <w:rPr>
                <w:noProof/>
                <w:sz w:val="16"/>
                <w:szCs w:val="16"/>
                <w:lang w:bidi="sv-SE"/>
              </w:rPr>
              <w:t>5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 xml:space="preserve">: </w:t>
            </w:r>
            <w:r w:rsidR="00B61224" w:rsidRPr="00B61224">
              <w:rPr>
                <w:noProof/>
                <w:sz w:val="16"/>
                <w:szCs w:val="16"/>
                <w:lang w:bidi="sv-SE"/>
              </w:rPr>
              <w:t>31/8, 14/9, 28/9, 12/10, 9/11, 30/11, 14/12</w:t>
            </w:r>
            <w:r w:rsidR="00B61224" w:rsidRPr="00B61224">
              <w:rPr>
                <w:noProof/>
                <w:sz w:val="16"/>
                <w:szCs w:val="16"/>
                <w:lang w:bidi="sv-SE"/>
              </w:rPr>
              <w:br/>
            </w:r>
            <w:r w:rsidR="001063C7" w:rsidRPr="00EC02F6">
              <w:rPr>
                <w:noProof/>
                <w:sz w:val="16"/>
                <w:szCs w:val="16"/>
                <w:lang w:bidi="sv-SE"/>
              </w:rPr>
              <w:t xml:space="preserve">Sankt Nikolausfirande lö </w:t>
            </w:r>
            <w:r w:rsidR="001063C7">
              <w:rPr>
                <w:noProof/>
                <w:sz w:val="16"/>
                <w:szCs w:val="16"/>
                <w:lang w:bidi="sv-SE"/>
              </w:rPr>
              <w:t>6</w:t>
            </w:r>
            <w:r w:rsidR="001063C7" w:rsidRPr="00EC02F6">
              <w:rPr>
                <w:noProof/>
                <w:sz w:val="16"/>
                <w:szCs w:val="16"/>
                <w:lang w:bidi="sv-SE"/>
              </w:rPr>
              <w:t>/12</w:t>
            </w:r>
            <w:r w:rsidR="003F6051">
              <w:rPr>
                <w:noProof/>
                <w:sz w:val="16"/>
                <w:szCs w:val="16"/>
                <w:lang w:bidi="sv-SE"/>
              </w:rPr>
              <w:t xml:space="preserve"> kl 10-13</w:t>
            </w:r>
          </w:p>
          <w:p w14:paraId="7C92DCBF" w14:textId="6201C275" w:rsidR="00EC02F6" w:rsidRDefault="00B61224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B61224">
              <w:rPr>
                <w:noProof/>
                <w:sz w:val="16"/>
                <w:szCs w:val="16"/>
                <w:lang w:bidi="sv-SE"/>
              </w:rPr>
              <w:t>VT</w:t>
            </w:r>
            <w:r w:rsidR="001063C7"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Pr="00B61224">
              <w:rPr>
                <w:noProof/>
                <w:sz w:val="16"/>
                <w:szCs w:val="16"/>
                <w:lang w:bidi="sv-SE"/>
              </w:rPr>
              <w:t>2</w:t>
            </w:r>
            <w:r w:rsidR="001063C7">
              <w:rPr>
                <w:noProof/>
                <w:sz w:val="16"/>
                <w:szCs w:val="16"/>
                <w:lang w:bidi="sv-SE"/>
              </w:rPr>
              <w:t>02</w:t>
            </w:r>
            <w:r w:rsidRPr="00B61224">
              <w:rPr>
                <w:noProof/>
                <w:sz w:val="16"/>
                <w:szCs w:val="16"/>
                <w:lang w:bidi="sv-SE"/>
              </w:rPr>
              <w:t>6:</w:t>
            </w:r>
            <w:r w:rsidR="007B6788"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Pr="00B61224">
              <w:rPr>
                <w:noProof/>
                <w:sz w:val="16"/>
                <w:szCs w:val="16"/>
                <w:lang w:bidi="sv-SE"/>
              </w:rPr>
              <w:t>11/1, 25/1, 15/2, 1/3, 15/3, 29/3, 26/4, 10/5, 24/5, 7/6</w:t>
            </w:r>
            <w:r w:rsidR="007B6788">
              <w:rPr>
                <w:noProof/>
                <w:sz w:val="16"/>
                <w:szCs w:val="16"/>
                <w:lang w:bidi="sv-SE"/>
              </w:rPr>
              <w:t xml:space="preserve"> (gemensam avslutning)</w:t>
            </w:r>
          </w:p>
          <w:p w14:paraId="2AFA0E98" w14:textId="54C0C223" w:rsidR="00EC02F6" w:rsidRDefault="00EC02F6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>Korsvägsandakt fre </w:t>
            </w:r>
            <w:r w:rsidR="006F3E31">
              <w:rPr>
                <w:noProof/>
                <w:sz w:val="16"/>
                <w:szCs w:val="16"/>
                <w:lang w:bidi="sv-SE"/>
              </w:rPr>
              <w:t>3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 w:rsidR="000664E3">
              <w:rPr>
                <w:noProof/>
                <w:sz w:val="16"/>
                <w:szCs w:val="16"/>
                <w:lang w:bidi="sv-SE"/>
              </w:rPr>
              <w:t>4</w:t>
            </w: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  <w:r w:rsidR="00AC301B">
              <w:rPr>
                <w:noProof/>
                <w:sz w:val="16"/>
                <w:szCs w:val="16"/>
                <w:lang w:bidi="sv-SE"/>
              </w:rPr>
              <w:t>kl 10</w:t>
            </w:r>
          </w:p>
          <w:p w14:paraId="34962F9B" w14:textId="77777777" w:rsidR="000805F9" w:rsidRDefault="000805F9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</w:p>
          <w:p w14:paraId="31A735BF" w14:textId="77777777" w:rsidR="000C50D1" w:rsidRDefault="000C50D1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</w:p>
          <w:p w14:paraId="560E94BD" w14:textId="4A70212D" w:rsidR="00EC02F6" w:rsidRPr="00EC02F6" w:rsidRDefault="00EC02F6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</w:p>
          <w:p w14:paraId="59BFE8BA" w14:textId="355B613B" w:rsidR="00EC02F6" w:rsidRPr="00EC02F6" w:rsidRDefault="00EC02F6" w:rsidP="00C226D4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 w:rsidRPr="00EC02F6">
              <w:rPr>
                <w:noProof/>
                <w:sz w:val="22"/>
                <w:szCs w:val="22"/>
                <w:lang w:bidi="sv-SE"/>
              </w:rPr>
              <w:t>Grupp 2</w:t>
            </w:r>
            <w:r w:rsidR="00D8126B">
              <w:rPr>
                <w:noProof/>
                <w:sz w:val="22"/>
                <w:szCs w:val="22"/>
                <w:lang w:bidi="sv-SE"/>
              </w:rPr>
              <w:t xml:space="preserve"> (sista året infö</w:t>
            </w:r>
            <w:r w:rsidR="004D7FEB">
              <w:rPr>
                <w:noProof/>
                <w:sz w:val="22"/>
                <w:szCs w:val="22"/>
                <w:lang w:bidi="sv-SE"/>
              </w:rPr>
              <w:t>r första kommunion)</w:t>
            </w:r>
          </w:p>
          <w:p w14:paraId="6DCDB460" w14:textId="77777777" w:rsidR="000664E3" w:rsidRPr="00EC02F6" w:rsidRDefault="000664E3" w:rsidP="000664E3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Undervisning s</w:t>
            </w:r>
            <w:r w:rsidRPr="00EC02F6">
              <w:rPr>
                <w:noProof/>
                <w:sz w:val="16"/>
                <w:szCs w:val="16"/>
                <w:lang w:bidi="sv-SE"/>
              </w:rPr>
              <w:t>öndag</w:t>
            </w:r>
            <w:r>
              <w:rPr>
                <w:noProof/>
                <w:sz w:val="16"/>
                <w:szCs w:val="16"/>
                <w:lang w:bidi="sv-SE"/>
              </w:rPr>
              <w:t>ar</w:t>
            </w:r>
            <w:r w:rsidRPr="00EC02F6">
              <w:rPr>
                <w:noProof/>
                <w:sz w:val="16"/>
                <w:szCs w:val="16"/>
                <w:lang w:bidi="sv-SE"/>
              </w:rPr>
              <w:t> kl 9:30-11:30 </w:t>
            </w:r>
            <w:r>
              <w:rPr>
                <w:noProof/>
                <w:sz w:val="16"/>
                <w:szCs w:val="16"/>
                <w:lang w:bidi="sv-SE"/>
              </w:rPr>
              <w:t>(Mässa 9:30)</w:t>
            </w:r>
          </w:p>
          <w:p w14:paraId="64940204" w14:textId="6E89B218" w:rsidR="000664E3" w:rsidRPr="00EC02F6" w:rsidRDefault="000664E3" w:rsidP="000664E3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U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pprop </w:t>
            </w:r>
            <w:r w:rsidR="00362E87">
              <w:rPr>
                <w:noProof/>
                <w:sz w:val="16"/>
                <w:szCs w:val="16"/>
                <w:lang w:bidi="sv-SE"/>
              </w:rPr>
              <w:t>31</w:t>
            </w:r>
            <w:r w:rsidRPr="00EC02F6">
              <w:rPr>
                <w:noProof/>
                <w:sz w:val="16"/>
                <w:szCs w:val="16"/>
                <w:lang w:bidi="sv-SE"/>
              </w:rPr>
              <w:t>/8 </w:t>
            </w:r>
          </w:p>
          <w:p w14:paraId="160A0B86" w14:textId="20A749B6" w:rsidR="008A26B3" w:rsidRPr="00EC02F6" w:rsidRDefault="000664E3" w:rsidP="008A26B3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H</w:t>
            </w:r>
            <w:r w:rsidR="000644CC">
              <w:rPr>
                <w:noProof/>
                <w:sz w:val="16"/>
                <w:szCs w:val="16"/>
                <w:lang w:bidi="sv-SE"/>
              </w:rPr>
              <w:t>T</w:t>
            </w:r>
            <w:r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Pr="00EC02F6">
              <w:rPr>
                <w:noProof/>
                <w:sz w:val="16"/>
                <w:szCs w:val="16"/>
                <w:lang w:bidi="sv-SE"/>
              </w:rPr>
              <w:t>202</w:t>
            </w:r>
            <w:r w:rsidR="00EF4FEE">
              <w:rPr>
                <w:noProof/>
                <w:sz w:val="16"/>
                <w:szCs w:val="16"/>
                <w:lang w:bidi="sv-SE"/>
              </w:rPr>
              <w:t>5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: </w:t>
            </w:r>
            <w:r w:rsidR="00EF4FEE" w:rsidRPr="00EF4FEE">
              <w:rPr>
                <w:noProof/>
                <w:sz w:val="16"/>
                <w:szCs w:val="16"/>
                <w:lang w:bidi="sv-SE"/>
              </w:rPr>
              <w:t>31/8, 14/9, 28/9, 12/10, 9/11, 23/11, 30/11, 14/12</w:t>
            </w:r>
            <w:r w:rsidR="00A1487A">
              <w:rPr>
                <w:noProof/>
                <w:sz w:val="16"/>
                <w:szCs w:val="16"/>
                <w:lang w:bidi="sv-SE"/>
              </w:rPr>
              <w:t>.</w:t>
            </w:r>
            <w:r w:rsidR="00EF4FEE" w:rsidRPr="00EF4FEE">
              <w:rPr>
                <w:noProof/>
                <w:sz w:val="16"/>
                <w:szCs w:val="16"/>
                <w:lang w:bidi="sv-SE"/>
              </w:rPr>
              <w:br/>
            </w:r>
            <w:r w:rsidR="008A26B3" w:rsidRPr="00EC02F6">
              <w:rPr>
                <w:noProof/>
                <w:sz w:val="16"/>
                <w:szCs w:val="16"/>
                <w:lang w:bidi="sv-SE"/>
              </w:rPr>
              <w:t xml:space="preserve">Sankt Nikolausfirande lö </w:t>
            </w:r>
            <w:r w:rsidR="008A26B3">
              <w:rPr>
                <w:noProof/>
                <w:sz w:val="16"/>
                <w:szCs w:val="16"/>
                <w:lang w:bidi="sv-SE"/>
              </w:rPr>
              <w:t>6</w:t>
            </w:r>
            <w:r w:rsidR="008A26B3" w:rsidRPr="00EC02F6">
              <w:rPr>
                <w:noProof/>
                <w:sz w:val="16"/>
                <w:szCs w:val="16"/>
                <w:lang w:bidi="sv-SE"/>
              </w:rPr>
              <w:t>/12</w:t>
            </w:r>
            <w:r w:rsidR="008A26B3">
              <w:rPr>
                <w:noProof/>
                <w:sz w:val="16"/>
                <w:szCs w:val="16"/>
                <w:lang w:bidi="sv-SE"/>
              </w:rPr>
              <w:t xml:space="preserve"> kl 10-13, bikt </w:t>
            </w:r>
            <w:r w:rsidR="000B2BB2">
              <w:rPr>
                <w:noProof/>
                <w:sz w:val="16"/>
                <w:szCs w:val="16"/>
                <w:lang w:bidi="sv-SE"/>
              </w:rPr>
              <w:t xml:space="preserve">kl </w:t>
            </w:r>
            <w:r w:rsidR="008A26B3">
              <w:rPr>
                <w:noProof/>
                <w:sz w:val="16"/>
                <w:szCs w:val="16"/>
                <w:lang w:bidi="sv-SE"/>
              </w:rPr>
              <w:t>10-11</w:t>
            </w:r>
          </w:p>
          <w:p w14:paraId="6B2557AE" w14:textId="6A22BD17" w:rsidR="000664E3" w:rsidRPr="00EC02F6" w:rsidRDefault="00EF4FEE" w:rsidP="00A1487A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F4FEE">
              <w:rPr>
                <w:noProof/>
                <w:sz w:val="16"/>
                <w:szCs w:val="16"/>
                <w:lang w:bidi="sv-SE"/>
              </w:rPr>
              <w:t>V</w:t>
            </w:r>
            <w:r w:rsidR="000644CC">
              <w:rPr>
                <w:noProof/>
                <w:sz w:val="16"/>
                <w:szCs w:val="16"/>
                <w:lang w:bidi="sv-SE"/>
              </w:rPr>
              <w:t>T</w:t>
            </w:r>
            <w:r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Pr="00EF4FEE">
              <w:rPr>
                <w:noProof/>
                <w:sz w:val="16"/>
                <w:szCs w:val="16"/>
                <w:lang w:bidi="sv-SE"/>
              </w:rPr>
              <w:t>2</w:t>
            </w:r>
            <w:r>
              <w:rPr>
                <w:noProof/>
                <w:sz w:val="16"/>
                <w:szCs w:val="16"/>
                <w:lang w:bidi="sv-SE"/>
              </w:rPr>
              <w:t>02</w:t>
            </w:r>
            <w:r w:rsidRPr="00EF4FEE">
              <w:rPr>
                <w:noProof/>
                <w:sz w:val="16"/>
                <w:szCs w:val="16"/>
                <w:lang w:bidi="sv-SE"/>
              </w:rPr>
              <w:t>6:</w:t>
            </w:r>
            <w:r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Pr="00EF4FEE">
              <w:rPr>
                <w:noProof/>
                <w:sz w:val="16"/>
                <w:szCs w:val="16"/>
                <w:lang w:bidi="sv-SE"/>
              </w:rPr>
              <w:t>11/1, 25/1, 15/2, 1/3, 15/3, 29/3, 26/4, 10/5, 24/5, 7/6</w:t>
            </w:r>
            <w:r w:rsidR="00B61301">
              <w:rPr>
                <w:noProof/>
                <w:sz w:val="16"/>
                <w:szCs w:val="16"/>
                <w:lang w:bidi="sv-SE"/>
              </w:rPr>
              <w:t xml:space="preserve"> (gemensam avslutning), </w:t>
            </w:r>
            <w:r w:rsidR="00A1487A">
              <w:rPr>
                <w:noProof/>
                <w:sz w:val="16"/>
                <w:szCs w:val="16"/>
                <w:lang w:bidi="sv-SE"/>
              </w:rPr>
              <w:t>30</w:t>
            </w:r>
            <w:r w:rsidR="000664E3" w:rsidRPr="00EC02F6">
              <w:rPr>
                <w:noProof/>
                <w:sz w:val="16"/>
                <w:szCs w:val="16"/>
                <w:lang w:bidi="sv-SE"/>
              </w:rPr>
              <w:t>/8</w:t>
            </w:r>
            <w:r w:rsidR="00A1487A">
              <w:rPr>
                <w:noProof/>
                <w:sz w:val="16"/>
                <w:szCs w:val="16"/>
                <w:lang w:bidi="sv-SE"/>
              </w:rPr>
              <w:t>.</w:t>
            </w:r>
          </w:p>
          <w:p w14:paraId="181773DC" w14:textId="789A1F8A" w:rsidR="00EC02F6" w:rsidRPr="00EC02F6" w:rsidRDefault="000664E3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Obs! E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>xtra undervisning</w:t>
            </w:r>
            <w:r>
              <w:rPr>
                <w:noProof/>
                <w:sz w:val="16"/>
                <w:szCs w:val="16"/>
                <w:lang w:bidi="sv-SE"/>
              </w:rPr>
              <w:t>stillfälle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 xml:space="preserve"> för barn </w:t>
            </w:r>
            <w:r>
              <w:rPr>
                <w:noProof/>
                <w:sz w:val="16"/>
                <w:szCs w:val="16"/>
                <w:lang w:bidi="sv-SE"/>
              </w:rPr>
              <w:t>och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 xml:space="preserve"> föräldrar</w:t>
            </w:r>
            <w:r>
              <w:rPr>
                <w:noProof/>
                <w:sz w:val="16"/>
                <w:szCs w:val="16"/>
                <w:lang w:bidi="sv-SE"/>
              </w:rPr>
              <w:t xml:space="preserve"> lö </w:t>
            </w:r>
            <w:r w:rsidR="000B547E">
              <w:rPr>
                <w:noProof/>
                <w:sz w:val="16"/>
                <w:szCs w:val="16"/>
                <w:lang w:bidi="sv-SE"/>
              </w:rPr>
              <w:t xml:space="preserve">25/10 </w:t>
            </w:r>
            <w:r w:rsidR="008E1433">
              <w:rPr>
                <w:noProof/>
                <w:sz w:val="16"/>
                <w:szCs w:val="16"/>
                <w:lang w:bidi="sv-SE"/>
              </w:rPr>
              <w:t xml:space="preserve">2025 </w:t>
            </w:r>
            <w:r>
              <w:rPr>
                <w:noProof/>
                <w:sz w:val="16"/>
                <w:szCs w:val="16"/>
                <w:lang w:bidi="sv-SE"/>
              </w:rPr>
              <w:t xml:space="preserve">kl </w:t>
            </w:r>
            <w:r w:rsidR="000B547E">
              <w:rPr>
                <w:noProof/>
                <w:sz w:val="16"/>
                <w:szCs w:val="16"/>
                <w:lang w:bidi="sv-SE"/>
              </w:rPr>
              <w:t>9:30</w:t>
            </w:r>
            <w:r>
              <w:rPr>
                <w:noProof/>
                <w:sz w:val="16"/>
                <w:szCs w:val="16"/>
                <w:lang w:bidi="sv-SE"/>
              </w:rPr>
              <w:t>-12:30</w:t>
            </w:r>
            <w:r w:rsidR="000B547E">
              <w:rPr>
                <w:noProof/>
                <w:sz w:val="16"/>
                <w:szCs w:val="16"/>
                <w:lang w:bidi="sv-SE"/>
              </w:rPr>
              <w:t>, samt</w:t>
            </w:r>
            <w:r w:rsidR="008E1433">
              <w:rPr>
                <w:noProof/>
                <w:sz w:val="16"/>
                <w:szCs w:val="16"/>
                <w:lang w:bidi="sv-SE"/>
              </w:rPr>
              <w:t xml:space="preserve"> lö </w:t>
            </w:r>
            <w:r w:rsidR="0030105C">
              <w:rPr>
                <w:noProof/>
                <w:sz w:val="16"/>
                <w:szCs w:val="16"/>
                <w:lang w:bidi="sv-SE"/>
              </w:rPr>
              <w:t>2</w:t>
            </w:r>
            <w:r w:rsidR="00BF4FEC">
              <w:rPr>
                <w:noProof/>
                <w:sz w:val="16"/>
                <w:szCs w:val="16"/>
                <w:lang w:bidi="sv-SE"/>
              </w:rPr>
              <w:t>9</w:t>
            </w:r>
            <w:r w:rsidR="0030105C">
              <w:rPr>
                <w:noProof/>
                <w:sz w:val="16"/>
                <w:szCs w:val="16"/>
                <w:lang w:bidi="sv-SE"/>
              </w:rPr>
              <w:t>/8 2026 kl 10-12</w:t>
            </w:r>
            <w:r w:rsidR="008427CC">
              <w:rPr>
                <w:noProof/>
                <w:sz w:val="16"/>
                <w:szCs w:val="16"/>
                <w:lang w:bidi="sv-SE"/>
              </w:rPr>
              <w:t>:</w:t>
            </w:r>
            <w:r w:rsidR="0030105C">
              <w:rPr>
                <w:noProof/>
                <w:sz w:val="16"/>
                <w:szCs w:val="16"/>
                <w:lang w:bidi="sv-SE"/>
              </w:rPr>
              <w:t>30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> </w:t>
            </w:r>
          </w:p>
          <w:p w14:paraId="687A602D" w14:textId="2A54FE92" w:rsidR="00EC02F6" w:rsidRPr="00EC02F6" w:rsidRDefault="00EC02F6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>Första kommunionsmässa </w:t>
            </w:r>
            <w:r w:rsidR="0030105C">
              <w:rPr>
                <w:noProof/>
                <w:sz w:val="16"/>
                <w:szCs w:val="16"/>
                <w:lang w:bidi="sv-SE"/>
              </w:rPr>
              <w:t>5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 w:rsidR="0030105C">
              <w:rPr>
                <w:noProof/>
                <w:sz w:val="16"/>
                <w:szCs w:val="16"/>
                <w:lang w:bidi="sv-SE"/>
              </w:rPr>
              <w:t>9 2026</w:t>
            </w:r>
            <w:r w:rsidR="000664E3">
              <w:rPr>
                <w:noProof/>
                <w:sz w:val="16"/>
                <w:szCs w:val="16"/>
                <w:lang w:bidi="sv-SE"/>
              </w:rPr>
              <w:t xml:space="preserve"> kl 10:00</w:t>
            </w:r>
            <w:r w:rsidRPr="00EC02F6">
              <w:rPr>
                <w:noProof/>
                <w:sz w:val="16"/>
                <w:szCs w:val="16"/>
                <w:lang w:bidi="sv-SE"/>
              </w:rPr>
              <w:br/>
              <w:t xml:space="preserve">Bikt: lö </w:t>
            </w:r>
            <w:r w:rsidR="00A87AC2">
              <w:rPr>
                <w:noProof/>
                <w:sz w:val="16"/>
                <w:szCs w:val="16"/>
                <w:lang w:bidi="sv-SE"/>
              </w:rPr>
              <w:t>6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/12 (Sankt Nikolausfirande), </w:t>
            </w:r>
            <w:r w:rsidR="00AC301B">
              <w:rPr>
                <w:noProof/>
                <w:sz w:val="16"/>
                <w:szCs w:val="16"/>
                <w:lang w:bidi="sv-SE"/>
              </w:rPr>
              <w:t xml:space="preserve">lö </w:t>
            </w:r>
            <w:r w:rsidR="00A87AC2">
              <w:rPr>
                <w:noProof/>
                <w:sz w:val="16"/>
                <w:szCs w:val="16"/>
                <w:lang w:bidi="sv-SE"/>
              </w:rPr>
              <w:t>28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 w:rsidR="00A87AC2">
              <w:rPr>
                <w:noProof/>
                <w:sz w:val="16"/>
                <w:szCs w:val="16"/>
                <w:lang w:bidi="sv-SE"/>
              </w:rPr>
              <w:t>3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, </w:t>
            </w:r>
            <w:r w:rsidR="00B16D82">
              <w:rPr>
                <w:noProof/>
                <w:sz w:val="16"/>
                <w:szCs w:val="16"/>
                <w:lang w:bidi="sv-SE"/>
              </w:rPr>
              <w:t>fr</w:t>
            </w:r>
            <w:r w:rsidR="000079C8">
              <w:rPr>
                <w:noProof/>
                <w:sz w:val="16"/>
                <w:szCs w:val="16"/>
                <w:lang w:bidi="sv-SE"/>
              </w:rPr>
              <w:t>e</w:t>
            </w:r>
            <w:r w:rsidR="00AC301B"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="00524E7A">
              <w:rPr>
                <w:noProof/>
                <w:sz w:val="16"/>
                <w:szCs w:val="16"/>
                <w:lang w:bidi="sv-SE"/>
              </w:rPr>
              <w:t>4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 w:rsidR="00524E7A">
              <w:rPr>
                <w:noProof/>
                <w:sz w:val="16"/>
                <w:szCs w:val="16"/>
                <w:lang w:bidi="sv-SE"/>
              </w:rPr>
              <w:t>9</w:t>
            </w: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  <w:r w:rsidRPr="00EC02F6">
              <w:rPr>
                <w:noProof/>
                <w:sz w:val="16"/>
                <w:szCs w:val="16"/>
                <w:lang w:bidi="sv-SE"/>
              </w:rPr>
              <w:br/>
              <w:t>Korsvägsandakt fre </w:t>
            </w:r>
            <w:r w:rsidR="006F3E31">
              <w:rPr>
                <w:noProof/>
                <w:sz w:val="16"/>
                <w:szCs w:val="16"/>
                <w:lang w:bidi="sv-SE"/>
              </w:rPr>
              <w:t>3</w:t>
            </w:r>
            <w:r w:rsidR="00F34B6F">
              <w:rPr>
                <w:noProof/>
                <w:sz w:val="16"/>
                <w:szCs w:val="16"/>
                <w:lang w:bidi="sv-SE"/>
              </w:rPr>
              <w:t>/4</w:t>
            </w: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  <w:r w:rsidR="00AC301B">
              <w:rPr>
                <w:noProof/>
                <w:sz w:val="16"/>
                <w:szCs w:val="16"/>
                <w:lang w:bidi="sv-SE"/>
              </w:rPr>
              <w:t>kl 10</w:t>
            </w:r>
          </w:p>
          <w:p w14:paraId="39C87A36" w14:textId="390434AA" w:rsidR="00EC02F6" w:rsidRPr="00EC02F6" w:rsidRDefault="00EC02F6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 xml:space="preserve">Föräldramöten </w:t>
            </w:r>
            <w:r w:rsidR="00F34B6F">
              <w:rPr>
                <w:noProof/>
                <w:sz w:val="16"/>
                <w:szCs w:val="16"/>
                <w:lang w:bidi="sv-SE"/>
              </w:rPr>
              <w:t>1</w:t>
            </w:r>
            <w:r w:rsidR="003709AD">
              <w:rPr>
                <w:noProof/>
                <w:sz w:val="16"/>
                <w:szCs w:val="16"/>
                <w:lang w:bidi="sv-SE"/>
              </w:rPr>
              <w:t>4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 w:rsidR="00F34B6F">
              <w:rPr>
                <w:noProof/>
                <w:sz w:val="16"/>
                <w:szCs w:val="16"/>
                <w:lang w:bidi="sv-SE"/>
              </w:rPr>
              <w:t>9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, </w:t>
            </w:r>
            <w:r w:rsidR="00FB7DB9">
              <w:rPr>
                <w:noProof/>
                <w:sz w:val="16"/>
                <w:szCs w:val="16"/>
                <w:lang w:bidi="sv-SE"/>
              </w:rPr>
              <w:t>25</w:t>
            </w:r>
            <w:r w:rsidR="00F34B6F">
              <w:rPr>
                <w:noProof/>
                <w:sz w:val="16"/>
                <w:szCs w:val="16"/>
                <w:lang w:bidi="sv-SE"/>
              </w:rPr>
              <w:t>/10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, </w:t>
            </w:r>
            <w:r w:rsidR="00FB7DB9">
              <w:rPr>
                <w:noProof/>
                <w:sz w:val="16"/>
                <w:szCs w:val="16"/>
                <w:lang w:bidi="sv-SE"/>
              </w:rPr>
              <w:t>26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 w:rsidR="00FB7DB9">
              <w:rPr>
                <w:noProof/>
                <w:sz w:val="16"/>
                <w:szCs w:val="16"/>
                <w:lang w:bidi="sv-SE"/>
              </w:rPr>
              <w:t>4</w:t>
            </w:r>
            <w:r w:rsidRPr="00EC02F6">
              <w:rPr>
                <w:noProof/>
                <w:sz w:val="16"/>
                <w:szCs w:val="16"/>
                <w:lang w:bidi="sv-SE"/>
              </w:rPr>
              <w:t>,  </w:t>
            </w:r>
            <w:r w:rsidR="00BF4FEC">
              <w:rPr>
                <w:noProof/>
                <w:sz w:val="16"/>
                <w:szCs w:val="16"/>
                <w:lang w:bidi="sv-SE"/>
              </w:rPr>
              <w:t>29/8</w:t>
            </w:r>
          </w:p>
          <w:p w14:paraId="42629398" w14:textId="36DB12A0" w:rsidR="00BC0C90" w:rsidRPr="00EC02F6" w:rsidRDefault="00EC02F6" w:rsidP="00EC02F6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rFonts w:asciiTheme="minorHAnsi" w:eastAsiaTheme="minorHAnsi" w:hAnsiTheme="minorHAnsi" w:cstheme="minorBidi"/>
                <w:noProof/>
                <w:color w:val="4D4436" w:themeColor="text2" w:themeTint="E6"/>
                <w:sz w:val="16"/>
                <w:szCs w:val="16"/>
                <w:lang w:eastAsia="ja-JP" w:bidi="sv-SE"/>
              </w:rPr>
              <w:t> </w:t>
            </w:r>
          </w:p>
          <w:p w14:paraId="632B13F3" w14:textId="77777777" w:rsidR="00EC41FA" w:rsidRPr="00EC02F6" w:rsidRDefault="00EC41FA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6C5FF475" w14:textId="77777777" w:rsidR="00165C49" w:rsidRPr="00EC02F6" w:rsidRDefault="00165C49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0CCC3FF3" w14:textId="2B35457C" w:rsidR="008D4E31" w:rsidRDefault="008D4E31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40CECFE9" w14:textId="77777777" w:rsidR="000C50D1" w:rsidRDefault="000C50D1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16EA2905" w14:textId="77777777" w:rsidR="000C50D1" w:rsidRDefault="000C50D1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06C02098" w14:textId="37C6EF8B" w:rsidR="00E67FBD" w:rsidRDefault="00E67FBD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  <w:r w:rsidRPr="00F82EFC">
              <w:rPr>
                <w:b/>
                <w:bCs/>
                <w:noProof/>
                <w:sz w:val="16"/>
                <w:szCs w:val="16"/>
                <w:lang w:bidi="sv-SE"/>
              </w:rPr>
              <w:t>gr 2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(andra året inför första kommunion): Vi lär oss om bikt, synd och den fria viljan. Vi går igenom sakramenten, med speciellt fokus på eukaristi och mässa. Barnen går i december till sin första bikt, och tar emot sin första</w:t>
            </w:r>
            <w:r w:rsidR="00630BE5" w:rsidRPr="00CB6A4E"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kommunion </w:t>
            </w:r>
            <w:r w:rsidR="001D4887">
              <w:rPr>
                <w:noProof/>
                <w:sz w:val="16"/>
                <w:szCs w:val="16"/>
                <w:lang w:bidi="sv-SE"/>
              </w:rPr>
              <w:t>efter sommaren</w:t>
            </w:r>
            <w:r w:rsidRPr="00CB6A4E">
              <w:rPr>
                <w:noProof/>
                <w:sz w:val="16"/>
                <w:szCs w:val="16"/>
                <w:lang w:bidi="sv-SE"/>
              </w:rPr>
              <w:t>.</w:t>
            </w:r>
          </w:p>
          <w:p w14:paraId="0A8D2D0F" w14:textId="77777777" w:rsidR="000C50D1" w:rsidRPr="00CB6A4E" w:rsidRDefault="000C50D1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1E9525A1" w14:textId="3638A677" w:rsidR="00007663" w:rsidRDefault="00E67FBD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  <w:r w:rsidRPr="00F82EFC">
              <w:rPr>
                <w:b/>
                <w:bCs/>
                <w:noProof/>
                <w:sz w:val="16"/>
                <w:szCs w:val="16"/>
                <w:lang w:bidi="sv-SE"/>
              </w:rPr>
              <w:t>gr 3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(årskurs 3): Vi går igenom trosbekännelsen. Vi utgår från boken YOUCAT Kids</w:t>
            </w:r>
            <w:r w:rsidR="00963C48">
              <w:rPr>
                <w:noProof/>
                <w:sz w:val="16"/>
                <w:szCs w:val="16"/>
                <w:lang w:bidi="sv-SE"/>
              </w:rPr>
              <w:t xml:space="preserve"> (Catholica).</w:t>
            </w:r>
          </w:p>
          <w:p w14:paraId="2B2CB3F0" w14:textId="77777777" w:rsidR="00B35FD0" w:rsidRDefault="00B35FD0" w:rsidP="00EC02F6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</w:p>
          <w:p w14:paraId="20FFEC6D" w14:textId="549E2586" w:rsidR="00B35FD0" w:rsidRPr="00CB6A4E" w:rsidRDefault="00B35FD0" w:rsidP="00B35FD0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b/>
                <w:bCs/>
                <w:noProof/>
                <w:sz w:val="16"/>
                <w:szCs w:val="16"/>
                <w:lang w:bidi="sv-SE"/>
              </w:rPr>
              <w:t>gr 4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(årskurs 4):  Vi går igenom tio Guds bud och Bibeln. Vi utgår från boken YOUCAT Kids</w:t>
            </w:r>
            <w:r w:rsidR="00963C48">
              <w:rPr>
                <w:noProof/>
                <w:sz w:val="16"/>
                <w:szCs w:val="16"/>
                <w:lang w:bidi="sv-SE"/>
              </w:rPr>
              <w:t xml:space="preserve"> (Catholica)</w:t>
            </w:r>
          </w:p>
        </w:tc>
        <w:tc>
          <w:tcPr>
            <w:tcW w:w="720" w:type="dxa"/>
          </w:tcPr>
          <w:p w14:paraId="151DCD05" w14:textId="1772B246" w:rsidR="00007663" w:rsidRPr="00CB6A4E" w:rsidRDefault="00007663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720" w:type="dxa"/>
          </w:tcPr>
          <w:p w14:paraId="334EEDDE" w14:textId="1EF01117" w:rsidR="00007663" w:rsidRPr="00CB6A4E" w:rsidRDefault="00000000">
            <w:pPr>
              <w:rPr>
                <w:noProof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sv-SE"/>
              </w:rPr>
              <w:pict w14:anchorId="06143B67">
                <v:roundrect id="Rektangel: rundade hörn 850854140" o:spid="_x0000_s1033" style="position:absolute;margin-left:19.85pt;margin-top:286.75pt;width:213pt;height:53.25pt;z-index:25167872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" filled="f" strokecolor="#61281c [1604]" strokeweight="1pt"/>
              </w:pict>
            </w:r>
            <w:r>
              <w:rPr>
                <w:noProof/>
              </w:rPr>
              <w:pict w14:anchorId="491A8A10">
                <v:roundrect id="Rektangel: rundade hörn 1250007300" o:spid="_x0000_s1035" style="position:absolute;margin-left:20.15pt;margin-top:52.6pt;width:213pt;height:125.1pt;z-index:2516746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" filled="f" strokecolor="#61281c [1604]" strokeweight="1pt"/>
              </w:pict>
            </w:r>
          </w:p>
        </w:tc>
        <w:tc>
          <w:tcPr>
            <w:tcW w:w="3851" w:type="dxa"/>
          </w:tcPr>
          <w:p w14:paraId="6A43A0CD" w14:textId="77777777" w:rsidR="000C50D1" w:rsidRDefault="000C50D1" w:rsidP="00EC02F6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</w:p>
          <w:p w14:paraId="4C8E7E9A" w14:textId="3294F89E" w:rsidR="00AC301B" w:rsidRDefault="00AC301B" w:rsidP="00EC02F6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</w:p>
          <w:p w14:paraId="01D14B11" w14:textId="302D1514" w:rsidR="00EC02F6" w:rsidRPr="00EC02F6" w:rsidRDefault="00EC02F6" w:rsidP="00EC02F6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 w:rsidRPr="00EC02F6">
              <w:rPr>
                <w:noProof/>
                <w:sz w:val="22"/>
                <w:szCs w:val="22"/>
                <w:lang w:bidi="sv-SE"/>
              </w:rPr>
              <w:t>Grupp 3-7 </w:t>
            </w:r>
          </w:p>
          <w:p w14:paraId="55398F36" w14:textId="770721E8" w:rsidR="00EC02F6" w:rsidRPr="00EC02F6" w:rsidRDefault="00AC301B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Undervisning s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>öndagar kl 9:30-11:30 </w:t>
            </w:r>
            <w:r w:rsidR="00EC02F6">
              <w:rPr>
                <w:noProof/>
                <w:sz w:val="16"/>
                <w:szCs w:val="16"/>
                <w:lang w:bidi="sv-SE"/>
              </w:rPr>
              <w:t>(Mässa kl 9:30)</w:t>
            </w:r>
          </w:p>
          <w:p w14:paraId="1C37E1C3" w14:textId="6B0112C7" w:rsidR="00EC02F6" w:rsidRDefault="00180C6D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 xml:space="preserve">Upprop </w:t>
            </w:r>
            <w:r w:rsidR="00362E87">
              <w:rPr>
                <w:noProof/>
                <w:sz w:val="16"/>
                <w:szCs w:val="16"/>
                <w:lang w:bidi="sv-SE"/>
              </w:rPr>
              <w:t>7</w:t>
            </w:r>
            <w:r>
              <w:rPr>
                <w:noProof/>
                <w:sz w:val="16"/>
                <w:szCs w:val="16"/>
                <w:lang w:bidi="sv-SE"/>
              </w:rPr>
              <w:t>/9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> </w:t>
            </w:r>
          </w:p>
          <w:p w14:paraId="0C9B94BA" w14:textId="1E67EB2F" w:rsidR="00180C6D" w:rsidRPr="00EC02F6" w:rsidRDefault="00180C6D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Föräldrarmöte 22/</w:t>
            </w:r>
            <w:r w:rsidR="000079C8">
              <w:rPr>
                <w:noProof/>
                <w:sz w:val="16"/>
                <w:szCs w:val="16"/>
                <w:lang w:bidi="sv-SE"/>
              </w:rPr>
              <w:t>9</w:t>
            </w:r>
          </w:p>
          <w:p w14:paraId="00C07765" w14:textId="0AD313FE" w:rsidR="00A03B50" w:rsidRDefault="00C226D4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 xml:space="preserve">HT 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>202</w:t>
            </w:r>
            <w:r w:rsidR="00A03B50">
              <w:rPr>
                <w:noProof/>
                <w:sz w:val="16"/>
                <w:szCs w:val="16"/>
                <w:lang w:bidi="sv-SE"/>
              </w:rPr>
              <w:t>5</w:t>
            </w:r>
            <w:r w:rsidR="00EC02F6" w:rsidRPr="00EC02F6">
              <w:rPr>
                <w:noProof/>
                <w:sz w:val="16"/>
                <w:szCs w:val="16"/>
                <w:lang w:bidi="sv-SE"/>
              </w:rPr>
              <w:t xml:space="preserve">: </w:t>
            </w:r>
            <w:r w:rsidR="00906B18" w:rsidRPr="005A7479">
              <w:rPr>
                <w:noProof/>
                <w:sz w:val="16"/>
                <w:szCs w:val="16"/>
                <w:lang w:bidi="sv-SE"/>
              </w:rPr>
              <w:t xml:space="preserve">7/9, 21/9, 5/10, 19/10, 16/11, </w:t>
            </w:r>
            <w:r w:rsidR="00A03B50">
              <w:rPr>
                <w:noProof/>
                <w:sz w:val="16"/>
                <w:szCs w:val="16"/>
                <w:lang w:bidi="sv-SE"/>
              </w:rPr>
              <w:t>7/12</w:t>
            </w:r>
          </w:p>
          <w:p w14:paraId="201E3FB5" w14:textId="06726D39" w:rsidR="008A26B3" w:rsidRDefault="008A26B3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 xml:space="preserve">Sankt Nikolausfirande lö </w:t>
            </w:r>
            <w:r>
              <w:rPr>
                <w:noProof/>
                <w:sz w:val="16"/>
                <w:szCs w:val="16"/>
                <w:lang w:bidi="sv-SE"/>
              </w:rPr>
              <w:t>6</w:t>
            </w:r>
            <w:r w:rsidRPr="00EC02F6">
              <w:rPr>
                <w:noProof/>
                <w:sz w:val="16"/>
                <w:szCs w:val="16"/>
                <w:lang w:bidi="sv-SE"/>
              </w:rPr>
              <w:t>/12</w:t>
            </w:r>
            <w:r>
              <w:rPr>
                <w:noProof/>
                <w:sz w:val="16"/>
                <w:szCs w:val="16"/>
                <w:lang w:bidi="sv-SE"/>
              </w:rPr>
              <w:t xml:space="preserve"> kl 10-13, bikt </w:t>
            </w:r>
            <w:r w:rsidR="000B2BB2">
              <w:rPr>
                <w:noProof/>
                <w:sz w:val="16"/>
                <w:szCs w:val="16"/>
                <w:lang w:bidi="sv-SE"/>
              </w:rPr>
              <w:t xml:space="preserve">kl </w:t>
            </w:r>
            <w:r>
              <w:rPr>
                <w:noProof/>
                <w:sz w:val="16"/>
                <w:szCs w:val="16"/>
                <w:lang w:bidi="sv-SE"/>
              </w:rPr>
              <w:t>11-12</w:t>
            </w:r>
          </w:p>
          <w:p w14:paraId="72860DA9" w14:textId="4CCD91BB" w:rsidR="005A7479" w:rsidRDefault="00F7658D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 xml:space="preserve">VT 2026: </w:t>
            </w:r>
            <w:r w:rsidR="00F4673D" w:rsidRPr="00F4673D">
              <w:rPr>
                <w:noProof/>
                <w:sz w:val="16"/>
                <w:szCs w:val="16"/>
                <w:lang w:bidi="sv-SE"/>
              </w:rPr>
              <w:t xml:space="preserve">18/1, 1/2, 22/2, 8/3, 22/3, 19/4, 3/5, 17/5, 31/5, 7/6 </w:t>
            </w:r>
            <w:r w:rsidR="00C226D4">
              <w:rPr>
                <w:noProof/>
                <w:sz w:val="16"/>
                <w:szCs w:val="16"/>
                <w:lang w:bidi="sv-SE"/>
              </w:rPr>
              <w:t>(gemensam avslutning)</w:t>
            </w:r>
          </w:p>
          <w:p w14:paraId="297A217A" w14:textId="77777777" w:rsidR="00F4673D" w:rsidRDefault="00F4673D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</w:p>
          <w:p w14:paraId="1DE4CF06" w14:textId="5FE6849B" w:rsidR="00EC02F6" w:rsidRPr="00EC02F6" w:rsidRDefault="00EC02F6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>Bikt</w:t>
            </w:r>
            <w:r w:rsidR="00C226D4">
              <w:rPr>
                <w:noProof/>
                <w:sz w:val="16"/>
                <w:szCs w:val="16"/>
                <w:lang w:bidi="sv-SE"/>
              </w:rPr>
              <w:t>: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 lö </w:t>
            </w:r>
            <w:r w:rsidR="00A87AC2">
              <w:rPr>
                <w:noProof/>
                <w:sz w:val="16"/>
                <w:szCs w:val="16"/>
                <w:lang w:bidi="sv-SE"/>
              </w:rPr>
              <w:t>6/</w:t>
            </w:r>
            <w:r w:rsidRPr="00EC02F6">
              <w:rPr>
                <w:noProof/>
                <w:sz w:val="16"/>
                <w:szCs w:val="16"/>
                <w:lang w:bidi="sv-SE"/>
              </w:rPr>
              <w:t xml:space="preserve">12 (även Sankt Nikolausfirande), </w:t>
            </w:r>
            <w:r w:rsidR="00A87AC2">
              <w:rPr>
                <w:noProof/>
                <w:sz w:val="16"/>
                <w:szCs w:val="16"/>
                <w:lang w:bidi="sv-SE"/>
              </w:rPr>
              <w:t>28</w:t>
            </w:r>
            <w:r w:rsidRPr="00EC02F6">
              <w:rPr>
                <w:noProof/>
                <w:sz w:val="16"/>
                <w:szCs w:val="16"/>
                <w:lang w:bidi="sv-SE"/>
              </w:rPr>
              <w:t>/</w:t>
            </w:r>
            <w:r w:rsidR="00A87AC2">
              <w:rPr>
                <w:noProof/>
                <w:sz w:val="16"/>
                <w:szCs w:val="16"/>
                <w:lang w:bidi="sv-SE"/>
              </w:rPr>
              <w:t>3</w:t>
            </w: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</w:p>
          <w:p w14:paraId="5D9AB496" w14:textId="420AED5F" w:rsidR="00EC02F6" w:rsidRDefault="00EC02F6" w:rsidP="00E37309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EC02F6">
              <w:rPr>
                <w:noProof/>
                <w:sz w:val="16"/>
                <w:szCs w:val="16"/>
                <w:lang w:bidi="sv-SE"/>
              </w:rPr>
              <w:t>Korsvägsandakt fre </w:t>
            </w:r>
            <w:r w:rsidR="006F3E31">
              <w:rPr>
                <w:noProof/>
                <w:sz w:val="16"/>
                <w:szCs w:val="16"/>
                <w:lang w:bidi="sv-SE"/>
              </w:rPr>
              <w:t>3</w:t>
            </w:r>
            <w:r w:rsidR="000079C8">
              <w:rPr>
                <w:noProof/>
                <w:sz w:val="16"/>
                <w:szCs w:val="16"/>
                <w:lang w:bidi="sv-SE"/>
              </w:rPr>
              <w:t>/4</w:t>
            </w:r>
            <w:r w:rsidRPr="00EC02F6">
              <w:rPr>
                <w:noProof/>
                <w:sz w:val="16"/>
                <w:szCs w:val="16"/>
                <w:lang w:bidi="sv-SE"/>
              </w:rPr>
              <w:t> </w:t>
            </w:r>
            <w:r w:rsidR="00AC301B">
              <w:rPr>
                <w:noProof/>
                <w:sz w:val="16"/>
                <w:szCs w:val="16"/>
                <w:lang w:bidi="sv-SE"/>
              </w:rPr>
              <w:t>kl 11</w:t>
            </w:r>
          </w:p>
          <w:p w14:paraId="51315F9E" w14:textId="77777777" w:rsidR="000676E6" w:rsidRDefault="000676E6" w:rsidP="00E37309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</w:p>
          <w:p w14:paraId="2E568C65" w14:textId="52ACD8ED" w:rsidR="000C50D1" w:rsidRDefault="00000000" w:rsidP="00C226D4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>
              <w:rPr>
                <w:noProof/>
              </w:rPr>
              <w:pict w14:anchorId="4970D252">
                <v:roundrect id="Rektangel: rundade hörn 1217024026" o:spid="_x0000_s1034" style="position:absolute;margin-left:-15.55pt;margin-top:24.9pt;width:213pt;height:63.2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" filled="f" strokecolor="#61281c [1604]" strokeweight="1pt"/>
              </w:pict>
            </w:r>
          </w:p>
          <w:p w14:paraId="245CE0A7" w14:textId="18AFE0FA" w:rsidR="00AC301B" w:rsidRPr="00AC301B" w:rsidRDefault="00AC301B" w:rsidP="00C226D4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 w:rsidRPr="00AC301B">
              <w:rPr>
                <w:noProof/>
                <w:sz w:val="22"/>
                <w:szCs w:val="22"/>
                <w:lang w:bidi="sv-SE"/>
              </w:rPr>
              <w:t>Familjeträffar </w:t>
            </w:r>
          </w:p>
          <w:p w14:paraId="3DDE3D3C" w14:textId="77777777" w:rsidR="000C50D1" w:rsidRDefault="00AC301B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AC301B">
              <w:rPr>
                <w:noProof/>
                <w:sz w:val="16"/>
                <w:szCs w:val="16"/>
                <w:lang w:bidi="sv-SE"/>
              </w:rPr>
              <w:t xml:space="preserve">Mässa 9:15, workshops 10:30-12, lunch 12:15-13. </w:t>
            </w:r>
          </w:p>
          <w:p w14:paraId="1A2331F9" w14:textId="2BDC45A2" w:rsidR="00AC301B" w:rsidRPr="00AC301B" w:rsidRDefault="00AC301B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AC301B">
              <w:rPr>
                <w:noProof/>
                <w:sz w:val="16"/>
                <w:szCs w:val="16"/>
                <w:lang w:bidi="sv-SE"/>
              </w:rPr>
              <w:t>Se separat affisch</w:t>
            </w:r>
            <w:r w:rsidR="00C226D4">
              <w:rPr>
                <w:noProof/>
                <w:sz w:val="16"/>
                <w:szCs w:val="16"/>
                <w:lang w:bidi="sv-SE"/>
              </w:rPr>
              <w:t>, separat anmälan krävs.</w:t>
            </w:r>
          </w:p>
          <w:p w14:paraId="5340E5FD" w14:textId="124AC33B" w:rsidR="00AC301B" w:rsidRDefault="00AC301B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 w:rsidRPr="00AC301B">
              <w:rPr>
                <w:noProof/>
                <w:sz w:val="16"/>
                <w:szCs w:val="16"/>
                <w:lang w:bidi="sv-SE"/>
              </w:rPr>
              <w:t xml:space="preserve">Lördag </w:t>
            </w:r>
            <w:r w:rsidR="00951210">
              <w:rPr>
                <w:noProof/>
                <w:sz w:val="16"/>
                <w:szCs w:val="16"/>
                <w:lang w:bidi="sv-SE"/>
              </w:rPr>
              <w:t>4</w:t>
            </w:r>
            <w:r w:rsidRPr="00AC301B">
              <w:rPr>
                <w:noProof/>
                <w:sz w:val="16"/>
                <w:szCs w:val="16"/>
                <w:lang w:bidi="sv-SE"/>
              </w:rPr>
              <w:t>/</w:t>
            </w:r>
            <w:r w:rsidR="000079C8">
              <w:rPr>
                <w:noProof/>
                <w:sz w:val="16"/>
                <w:szCs w:val="16"/>
                <w:lang w:bidi="sv-SE"/>
              </w:rPr>
              <w:t>10</w:t>
            </w:r>
            <w:r w:rsidRPr="00AC301B">
              <w:rPr>
                <w:noProof/>
                <w:sz w:val="16"/>
                <w:szCs w:val="16"/>
                <w:lang w:bidi="sv-SE"/>
              </w:rPr>
              <w:t xml:space="preserve">, </w:t>
            </w:r>
            <w:r w:rsidR="000079C8">
              <w:rPr>
                <w:noProof/>
                <w:sz w:val="16"/>
                <w:szCs w:val="16"/>
                <w:lang w:bidi="sv-SE"/>
              </w:rPr>
              <w:t>1</w:t>
            </w:r>
            <w:r w:rsidR="00951210">
              <w:rPr>
                <w:noProof/>
                <w:sz w:val="16"/>
                <w:szCs w:val="16"/>
                <w:lang w:bidi="sv-SE"/>
              </w:rPr>
              <w:t>5</w:t>
            </w:r>
            <w:r w:rsidRPr="00AC301B">
              <w:rPr>
                <w:noProof/>
                <w:sz w:val="16"/>
                <w:szCs w:val="16"/>
                <w:lang w:bidi="sv-SE"/>
              </w:rPr>
              <w:t>/11,</w:t>
            </w:r>
            <w:r w:rsidR="000079C8"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="00747991">
              <w:rPr>
                <w:noProof/>
                <w:sz w:val="16"/>
                <w:szCs w:val="16"/>
                <w:lang w:bidi="sv-SE"/>
              </w:rPr>
              <w:t>21/2, 18/4</w:t>
            </w:r>
            <w:r w:rsidR="000C50D1">
              <w:rPr>
                <w:noProof/>
                <w:sz w:val="16"/>
                <w:szCs w:val="16"/>
                <w:lang w:bidi="sv-SE"/>
              </w:rPr>
              <w:t>.</w:t>
            </w:r>
          </w:p>
          <w:p w14:paraId="75FB46F6" w14:textId="77777777" w:rsidR="000676E6" w:rsidRPr="00AC301B" w:rsidRDefault="000676E6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</w:p>
          <w:p w14:paraId="09EC34BD" w14:textId="1449C2DE" w:rsidR="00AC301B" w:rsidRDefault="00AC301B" w:rsidP="00C226D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noProof/>
                <w:color w:val="4D4436" w:themeColor="text2" w:themeTint="E6"/>
                <w:sz w:val="16"/>
                <w:szCs w:val="16"/>
                <w:lang w:eastAsia="ja-JP" w:bidi="sv-SE"/>
              </w:rPr>
            </w:pPr>
          </w:p>
          <w:p w14:paraId="5648D37C" w14:textId="0D98906B" w:rsidR="000C50D1" w:rsidRDefault="000C50D1" w:rsidP="00C226D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noProof/>
                <w:color w:val="4D4436" w:themeColor="text2" w:themeTint="E6"/>
                <w:sz w:val="16"/>
                <w:szCs w:val="16"/>
                <w:lang w:eastAsia="ja-JP" w:bidi="sv-SE"/>
              </w:rPr>
            </w:pPr>
          </w:p>
          <w:p w14:paraId="19426319" w14:textId="21A7D4EA" w:rsidR="00AC301B" w:rsidRPr="00AC301B" w:rsidRDefault="00AC301B" w:rsidP="00C226D4">
            <w:pPr>
              <w:pStyle w:val="Rubrik1"/>
              <w:rPr>
                <w:noProof/>
                <w:sz w:val="22"/>
                <w:szCs w:val="22"/>
                <w:lang w:bidi="sv-SE"/>
              </w:rPr>
            </w:pPr>
            <w:r w:rsidRPr="00AC301B">
              <w:rPr>
                <w:noProof/>
                <w:sz w:val="22"/>
                <w:szCs w:val="22"/>
                <w:lang w:bidi="sv-SE"/>
              </w:rPr>
              <w:t>B</w:t>
            </w:r>
            <w:r>
              <w:rPr>
                <w:noProof/>
                <w:sz w:val="22"/>
                <w:szCs w:val="22"/>
                <w:lang w:bidi="sv-SE"/>
              </w:rPr>
              <w:t>ikt</w:t>
            </w:r>
          </w:p>
          <w:p w14:paraId="45AFFAB2" w14:textId="685429DF" w:rsidR="00AC301B" w:rsidRDefault="00AC301B" w:rsidP="00C226D4">
            <w:pPr>
              <w:spacing w:after="0" w:line="240" w:lineRule="auto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Bikt ordnas regelbundet i församlingen</w:t>
            </w:r>
            <w:r w:rsidR="00C226D4">
              <w:rPr>
                <w:noProof/>
                <w:sz w:val="16"/>
                <w:szCs w:val="16"/>
                <w:lang w:bidi="sv-SE"/>
              </w:rPr>
              <w:t>, se hemsidan.</w:t>
            </w:r>
          </w:p>
          <w:p w14:paraId="0B3155CF" w14:textId="55C827B0" w:rsidR="00AC301B" w:rsidRPr="00CB6A4E" w:rsidRDefault="00AC301B" w:rsidP="00AC301B">
            <w:pPr>
              <w:spacing w:after="0" w:line="240" w:lineRule="auto"/>
              <w:jc w:val="both"/>
              <w:rPr>
                <w:noProof/>
                <w:sz w:val="16"/>
                <w:szCs w:val="16"/>
                <w:lang w:bidi="sv-SE"/>
              </w:rPr>
            </w:pPr>
            <w:r>
              <w:rPr>
                <w:noProof/>
                <w:sz w:val="16"/>
                <w:szCs w:val="16"/>
                <w:lang w:bidi="sv-SE"/>
              </w:rPr>
              <w:t>Gemensamt tillfälle för undervisningen lö</w:t>
            </w:r>
            <w:r w:rsidR="00B35FD0">
              <w:rPr>
                <w:noProof/>
                <w:sz w:val="16"/>
                <w:szCs w:val="16"/>
                <w:lang w:bidi="sv-SE"/>
              </w:rPr>
              <w:t>:</w:t>
            </w:r>
            <w:r>
              <w:rPr>
                <w:noProof/>
                <w:sz w:val="16"/>
                <w:szCs w:val="16"/>
                <w:lang w:bidi="sv-SE"/>
              </w:rPr>
              <w:t xml:space="preserve"> </w:t>
            </w:r>
            <w:r w:rsidR="00501A74">
              <w:rPr>
                <w:noProof/>
                <w:sz w:val="16"/>
                <w:szCs w:val="16"/>
                <w:lang w:bidi="sv-SE"/>
              </w:rPr>
              <w:t>6</w:t>
            </w:r>
            <w:r>
              <w:rPr>
                <w:noProof/>
                <w:sz w:val="16"/>
                <w:szCs w:val="16"/>
                <w:lang w:bidi="sv-SE"/>
              </w:rPr>
              <w:t xml:space="preserve">/12, </w:t>
            </w:r>
            <w:r w:rsidR="00501A74">
              <w:rPr>
                <w:noProof/>
                <w:sz w:val="16"/>
                <w:szCs w:val="16"/>
                <w:lang w:bidi="sv-SE"/>
              </w:rPr>
              <w:t>28</w:t>
            </w:r>
            <w:r>
              <w:rPr>
                <w:noProof/>
                <w:sz w:val="16"/>
                <w:szCs w:val="16"/>
                <w:lang w:bidi="sv-SE"/>
              </w:rPr>
              <w:t>/</w:t>
            </w:r>
            <w:r w:rsidR="00A87AC2">
              <w:rPr>
                <w:noProof/>
                <w:sz w:val="16"/>
                <w:szCs w:val="16"/>
                <w:lang w:bidi="sv-SE"/>
              </w:rPr>
              <w:t>3</w:t>
            </w:r>
            <w:r>
              <w:rPr>
                <w:noProof/>
                <w:sz w:val="16"/>
                <w:szCs w:val="16"/>
                <w:lang w:bidi="sv-SE"/>
              </w:rPr>
              <w:t xml:space="preserve"> </w:t>
            </w:r>
          </w:p>
          <w:p w14:paraId="500FD477" w14:textId="269DC03D" w:rsidR="00935ABE" w:rsidRPr="00AC301B" w:rsidRDefault="00935ABE" w:rsidP="00AC301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noProof/>
                <w:color w:val="4D4436" w:themeColor="text2" w:themeTint="E6"/>
                <w:sz w:val="16"/>
                <w:szCs w:val="16"/>
                <w:lang w:eastAsia="ja-JP" w:bidi="sv-SE"/>
              </w:rPr>
            </w:pPr>
          </w:p>
          <w:p w14:paraId="221518ED" w14:textId="5BC6B461" w:rsidR="009B3757" w:rsidRPr="00AC301B" w:rsidRDefault="009B3757" w:rsidP="00AC301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noProof/>
                <w:color w:val="4D4436" w:themeColor="text2" w:themeTint="E6"/>
                <w:sz w:val="16"/>
                <w:szCs w:val="16"/>
                <w:lang w:eastAsia="ja-JP" w:bidi="sv-SE"/>
              </w:rPr>
            </w:pPr>
          </w:p>
          <w:p w14:paraId="0CCD3F7F" w14:textId="77777777" w:rsidR="00CB6A4E" w:rsidRDefault="00CB6A4E" w:rsidP="00AC301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noProof/>
                <w:color w:val="4D4436" w:themeColor="text2" w:themeTint="E6"/>
                <w:sz w:val="16"/>
                <w:szCs w:val="16"/>
                <w:lang w:eastAsia="ja-JP" w:bidi="sv-SE"/>
              </w:rPr>
            </w:pPr>
          </w:p>
          <w:p w14:paraId="3F124490" w14:textId="77777777" w:rsidR="00B35FD0" w:rsidRPr="00AC301B" w:rsidRDefault="00B35FD0" w:rsidP="00AC301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Bidi"/>
                <w:noProof/>
                <w:color w:val="4D4436" w:themeColor="text2" w:themeTint="E6"/>
                <w:sz w:val="16"/>
                <w:szCs w:val="16"/>
                <w:lang w:eastAsia="ja-JP" w:bidi="sv-SE"/>
              </w:rPr>
            </w:pPr>
          </w:p>
          <w:p w14:paraId="122A768A" w14:textId="77777777" w:rsidR="00815CD7" w:rsidRDefault="00815CD7" w:rsidP="00815CD7">
            <w:pPr>
              <w:jc w:val="both"/>
              <w:rPr>
                <w:b/>
                <w:bCs/>
                <w:noProof/>
                <w:sz w:val="16"/>
                <w:szCs w:val="16"/>
                <w:lang w:bidi="sv-SE"/>
              </w:rPr>
            </w:pPr>
          </w:p>
          <w:p w14:paraId="24EAA2C3" w14:textId="77777777" w:rsidR="000C50D1" w:rsidRDefault="000C50D1" w:rsidP="00815CD7">
            <w:pPr>
              <w:jc w:val="both"/>
              <w:rPr>
                <w:b/>
                <w:bCs/>
                <w:noProof/>
                <w:sz w:val="16"/>
                <w:szCs w:val="16"/>
                <w:lang w:bidi="sv-SE"/>
              </w:rPr>
            </w:pPr>
          </w:p>
          <w:p w14:paraId="715B6B93" w14:textId="77777777" w:rsidR="001D4887" w:rsidRDefault="001D4887" w:rsidP="00165C49">
            <w:pPr>
              <w:jc w:val="both"/>
              <w:rPr>
                <w:b/>
                <w:bCs/>
                <w:noProof/>
                <w:sz w:val="16"/>
                <w:szCs w:val="16"/>
                <w:lang w:bidi="sv-SE"/>
              </w:rPr>
            </w:pPr>
          </w:p>
          <w:p w14:paraId="3FABFF69" w14:textId="65E08501" w:rsidR="00165C49" w:rsidRPr="00CB6A4E" w:rsidRDefault="00165C49" w:rsidP="00165C49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b/>
                <w:bCs/>
                <w:noProof/>
                <w:sz w:val="16"/>
                <w:szCs w:val="16"/>
                <w:lang w:bidi="sv-SE"/>
              </w:rPr>
              <w:t>gr 5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(årskurs 5):  Vi går igenom sakramenten. Vi utgår från boken YOUCAT Kids</w:t>
            </w:r>
            <w:r w:rsidR="00963C48">
              <w:rPr>
                <w:noProof/>
                <w:sz w:val="16"/>
                <w:szCs w:val="16"/>
                <w:lang w:bidi="sv-SE"/>
              </w:rPr>
              <w:t xml:space="preserve"> (Catholica)</w:t>
            </w:r>
          </w:p>
          <w:p w14:paraId="49F8FA1B" w14:textId="70E15B91" w:rsidR="00E67FBD" w:rsidRPr="00CB6A4E" w:rsidRDefault="00E67FBD" w:rsidP="00E67FBD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b/>
                <w:bCs/>
                <w:noProof/>
                <w:sz w:val="16"/>
                <w:szCs w:val="16"/>
                <w:lang w:bidi="sv-SE"/>
              </w:rPr>
              <w:t>gr 6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(årskurs 6): Vi arbetar med kyrkohistoria. Vi utgår från boken "Kyrkans historia" (KPN).</w:t>
            </w:r>
          </w:p>
          <w:p w14:paraId="74C86F37" w14:textId="3E09D348" w:rsidR="00815CD7" w:rsidRPr="00815CD7" w:rsidRDefault="00E67FBD" w:rsidP="00815CD7">
            <w:pPr>
              <w:jc w:val="both"/>
              <w:rPr>
                <w:noProof/>
                <w:sz w:val="16"/>
                <w:szCs w:val="16"/>
                <w:lang w:bidi="sv-SE"/>
              </w:rPr>
            </w:pPr>
            <w:r w:rsidRPr="00CB6A4E">
              <w:rPr>
                <w:b/>
                <w:bCs/>
                <w:noProof/>
                <w:sz w:val="16"/>
                <w:szCs w:val="16"/>
                <w:lang w:bidi="sv-SE"/>
              </w:rPr>
              <w:t>gr 7</w:t>
            </w:r>
            <w:r w:rsidRPr="00CB6A4E">
              <w:rPr>
                <w:noProof/>
                <w:sz w:val="16"/>
                <w:szCs w:val="16"/>
                <w:lang w:bidi="sv-SE"/>
              </w:rPr>
              <w:t xml:space="preserve"> (årskurs 7): Vi försöker knyta ihop det vi lärt oss under alla år. Vi utgår från boken "Lev din tro" (KPN).</w:t>
            </w:r>
          </w:p>
        </w:tc>
      </w:tr>
    </w:tbl>
    <w:p w14:paraId="64DBDD48" w14:textId="18FFD519" w:rsidR="005256A5" w:rsidRPr="00CB6A4E" w:rsidRDefault="00000000">
      <w:pPr>
        <w:pStyle w:val="Ingetavstnd"/>
        <w:rPr>
          <w:noProof/>
          <w:sz w:val="16"/>
          <w:szCs w:val="16"/>
        </w:rPr>
      </w:pPr>
      <w:r>
        <w:rPr>
          <w:noProof/>
        </w:rPr>
        <w:pict w14:anchorId="72FF93A0">
          <v:roundrect id="Rektangel: rundade hörn 1" o:spid="_x0000_s1039" style="position:absolute;margin-left:-12.05pt;margin-top:-303.6pt;width:213pt;height:109.95pt;z-index:2516807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" filled="f" strokecolor="#61281c [1604]" strokeweight="1pt"/>
        </w:pict>
      </w:r>
    </w:p>
    <w:sectPr w:rsidR="005256A5" w:rsidRPr="00CB6A4E" w:rsidSect="00B6185E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74722" w14:textId="77777777" w:rsidR="002310EA" w:rsidRDefault="002310EA" w:rsidP="006069C9">
      <w:pPr>
        <w:spacing w:after="0" w:line="240" w:lineRule="auto"/>
      </w:pPr>
      <w:r>
        <w:separator/>
      </w:r>
    </w:p>
  </w:endnote>
  <w:endnote w:type="continuationSeparator" w:id="0">
    <w:p w14:paraId="5D7434D1" w14:textId="77777777" w:rsidR="002310EA" w:rsidRDefault="002310EA" w:rsidP="0060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38C3C" w14:textId="77777777" w:rsidR="002310EA" w:rsidRDefault="002310EA" w:rsidP="006069C9">
      <w:pPr>
        <w:spacing w:after="0" w:line="240" w:lineRule="auto"/>
      </w:pPr>
      <w:r>
        <w:separator/>
      </w:r>
    </w:p>
  </w:footnote>
  <w:footnote w:type="continuationSeparator" w:id="0">
    <w:p w14:paraId="48BB0DD9" w14:textId="77777777" w:rsidR="002310EA" w:rsidRDefault="002310EA" w:rsidP="00606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Punktlist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566C31B7"/>
    <w:multiLevelType w:val="multilevel"/>
    <w:tmpl w:val="FCBC5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3592090">
    <w:abstractNumId w:val="0"/>
  </w:num>
  <w:num w:numId="2" w16cid:durableId="1677075403">
    <w:abstractNumId w:val="0"/>
  </w:num>
  <w:num w:numId="3" w16cid:durableId="1956669147">
    <w:abstractNumId w:val="0"/>
    <w:lvlOverride w:ilvl="0">
      <w:startOverride w:val="1"/>
    </w:lvlOverride>
  </w:num>
  <w:num w:numId="4" w16cid:durableId="1955477763">
    <w:abstractNumId w:val="0"/>
    <w:lvlOverride w:ilvl="0">
      <w:startOverride w:val="1"/>
    </w:lvlOverride>
  </w:num>
  <w:num w:numId="5" w16cid:durableId="756513685">
    <w:abstractNumId w:val="0"/>
    <w:lvlOverride w:ilvl="0">
      <w:startOverride w:val="1"/>
    </w:lvlOverride>
  </w:num>
  <w:num w:numId="6" w16cid:durableId="2005890159">
    <w:abstractNumId w:val="0"/>
  </w:num>
  <w:num w:numId="7" w16cid:durableId="1292515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D81"/>
    <w:rsid w:val="0000115D"/>
    <w:rsid w:val="00005D07"/>
    <w:rsid w:val="00006CB9"/>
    <w:rsid w:val="00007663"/>
    <w:rsid w:val="000079C8"/>
    <w:rsid w:val="00013616"/>
    <w:rsid w:val="0002735E"/>
    <w:rsid w:val="0003161E"/>
    <w:rsid w:val="00031DC3"/>
    <w:rsid w:val="00032660"/>
    <w:rsid w:val="00034E0E"/>
    <w:rsid w:val="000422F0"/>
    <w:rsid w:val="000444EA"/>
    <w:rsid w:val="0005428E"/>
    <w:rsid w:val="000566EC"/>
    <w:rsid w:val="000644CC"/>
    <w:rsid w:val="000664E3"/>
    <w:rsid w:val="000676E6"/>
    <w:rsid w:val="000805F9"/>
    <w:rsid w:val="000832A6"/>
    <w:rsid w:val="00085831"/>
    <w:rsid w:val="00085B4E"/>
    <w:rsid w:val="00093F3A"/>
    <w:rsid w:val="000A466F"/>
    <w:rsid w:val="000B1CF4"/>
    <w:rsid w:val="000B2BB2"/>
    <w:rsid w:val="000B416A"/>
    <w:rsid w:val="000B547E"/>
    <w:rsid w:val="000B78C7"/>
    <w:rsid w:val="000C1316"/>
    <w:rsid w:val="000C50D1"/>
    <w:rsid w:val="000D0453"/>
    <w:rsid w:val="000E129B"/>
    <w:rsid w:val="000F064F"/>
    <w:rsid w:val="000F2473"/>
    <w:rsid w:val="000F5285"/>
    <w:rsid w:val="00105039"/>
    <w:rsid w:val="001063C7"/>
    <w:rsid w:val="001218D8"/>
    <w:rsid w:val="001334A1"/>
    <w:rsid w:val="001340E5"/>
    <w:rsid w:val="00137C72"/>
    <w:rsid w:val="00141DFD"/>
    <w:rsid w:val="00150C94"/>
    <w:rsid w:val="001518E0"/>
    <w:rsid w:val="00151F5D"/>
    <w:rsid w:val="001552D7"/>
    <w:rsid w:val="00157443"/>
    <w:rsid w:val="00165C49"/>
    <w:rsid w:val="00167D5A"/>
    <w:rsid w:val="001735E1"/>
    <w:rsid w:val="00174BF5"/>
    <w:rsid w:val="0017502B"/>
    <w:rsid w:val="00175697"/>
    <w:rsid w:val="0017702B"/>
    <w:rsid w:val="0018060C"/>
    <w:rsid w:val="00180C6D"/>
    <w:rsid w:val="00181D97"/>
    <w:rsid w:val="00191B41"/>
    <w:rsid w:val="00192E33"/>
    <w:rsid w:val="00194D3B"/>
    <w:rsid w:val="001A4037"/>
    <w:rsid w:val="001B5C9E"/>
    <w:rsid w:val="001C1FEA"/>
    <w:rsid w:val="001C3DCF"/>
    <w:rsid w:val="001C62D7"/>
    <w:rsid w:val="001C6734"/>
    <w:rsid w:val="001C6F57"/>
    <w:rsid w:val="001D0A11"/>
    <w:rsid w:val="001D1E0E"/>
    <w:rsid w:val="001D337D"/>
    <w:rsid w:val="001D4887"/>
    <w:rsid w:val="001F74A2"/>
    <w:rsid w:val="001F7E3C"/>
    <w:rsid w:val="00202124"/>
    <w:rsid w:val="0020378F"/>
    <w:rsid w:val="00204165"/>
    <w:rsid w:val="0020722E"/>
    <w:rsid w:val="00215505"/>
    <w:rsid w:val="00222005"/>
    <w:rsid w:val="00224AA2"/>
    <w:rsid w:val="00225895"/>
    <w:rsid w:val="00227301"/>
    <w:rsid w:val="002310EA"/>
    <w:rsid w:val="00236A01"/>
    <w:rsid w:val="00251A55"/>
    <w:rsid w:val="00251BB8"/>
    <w:rsid w:val="00253D75"/>
    <w:rsid w:val="00260DBF"/>
    <w:rsid w:val="00263EE4"/>
    <w:rsid w:val="0027541E"/>
    <w:rsid w:val="002802AC"/>
    <w:rsid w:val="00281718"/>
    <w:rsid w:val="002825F7"/>
    <w:rsid w:val="002875FD"/>
    <w:rsid w:val="00291ED4"/>
    <w:rsid w:val="00293205"/>
    <w:rsid w:val="002A20AB"/>
    <w:rsid w:val="002A7FCD"/>
    <w:rsid w:val="002B0AD5"/>
    <w:rsid w:val="002B19C3"/>
    <w:rsid w:val="002B5151"/>
    <w:rsid w:val="002B615C"/>
    <w:rsid w:val="002B7448"/>
    <w:rsid w:val="002C02A7"/>
    <w:rsid w:val="002C22A2"/>
    <w:rsid w:val="002C66D3"/>
    <w:rsid w:val="002D2F1D"/>
    <w:rsid w:val="002D33B1"/>
    <w:rsid w:val="002E0D93"/>
    <w:rsid w:val="002E4FA5"/>
    <w:rsid w:val="002F06C2"/>
    <w:rsid w:val="002F2D51"/>
    <w:rsid w:val="0030105C"/>
    <w:rsid w:val="00307069"/>
    <w:rsid w:val="00312913"/>
    <w:rsid w:val="003140BB"/>
    <w:rsid w:val="00316A35"/>
    <w:rsid w:val="0032075A"/>
    <w:rsid w:val="00331E95"/>
    <w:rsid w:val="00336BD1"/>
    <w:rsid w:val="00341C08"/>
    <w:rsid w:val="0034436C"/>
    <w:rsid w:val="00357409"/>
    <w:rsid w:val="003575C5"/>
    <w:rsid w:val="00361914"/>
    <w:rsid w:val="00362E87"/>
    <w:rsid w:val="00367983"/>
    <w:rsid w:val="003709AD"/>
    <w:rsid w:val="003713A1"/>
    <w:rsid w:val="00371808"/>
    <w:rsid w:val="00380907"/>
    <w:rsid w:val="00386140"/>
    <w:rsid w:val="00387B0E"/>
    <w:rsid w:val="003930E9"/>
    <w:rsid w:val="00393499"/>
    <w:rsid w:val="00394155"/>
    <w:rsid w:val="0039533A"/>
    <w:rsid w:val="003A2CC7"/>
    <w:rsid w:val="003A4333"/>
    <w:rsid w:val="003B0A82"/>
    <w:rsid w:val="003B3FBE"/>
    <w:rsid w:val="003B79B6"/>
    <w:rsid w:val="003C58A0"/>
    <w:rsid w:val="003D0672"/>
    <w:rsid w:val="003D2ABC"/>
    <w:rsid w:val="003D5E8E"/>
    <w:rsid w:val="003F0CDD"/>
    <w:rsid w:val="003F4A0D"/>
    <w:rsid w:val="003F6051"/>
    <w:rsid w:val="00400343"/>
    <w:rsid w:val="00401BD0"/>
    <w:rsid w:val="00411D11"/>
    <w:rsid w:val="00413E7F"/>
    <w:rsid w:val="00416BCF"/>
    <w:rsid w:val="00421AC0"/>
    <w:rsid w:val="00421BC7"/>
    <w:rsid w:val="0042208B"/>
    <w:rsid w:val="004222F1"/>
    <w:rsid w:val="00433103"/>
    <w:rsid w:val="00433978"/>
    <w:rsid w:val="00433F90"/>
    <w:rsid w:val="00443229"/>
    <w:rsid w:val="004444C4"/>
    <w:rsid w:val="00453330"/>
    <w:rsid w:val="00455BB3"/>
    <w:rsid w:val="00457BA6"/>
    <w:rsid w:val="004646BE"/>
    <w:rsid w:val="00464A5A"/>
    <w:rsid w:val="00464C78"/>
    <w:rsid w:val="004663FC"/>
    <w:rsid w:val="0047014B"/>
    <w:rsid w:val="0047530D"/>
    <w:rsid w:val="0047663B"/>
    <w:rsid w:val="0048656C"/>
    <w:rsid w:val="004879F6"/>
    <w:rsid w:val="0049187C"/>
    <w:rsid w:val="00496EEF"/>
    <w:rsid w:val="00497F46"/>
    <w:rsid w:val="004A20A6"/>
    <w:rsid w:val="004A3D84"/>
    <w:rsid w:val="004B0368"/>
    <w:rsid w:val="004B35DF"/>
    <w:rsid w:val="004C003B"/>
    <w:rsid w:val="004C5BC8"/>
    <w:rsid w:val="004C7272"/>
    <w:rsid w:val="004D23DC"/>
    <w:rsid w:val="004D7FEB"/>
    <w:rsid w:val="004E02A6"/>
    <w:rsid w:val="004E1366"/>
    <w:rsid w:val="004E1F01"/>
    <w:rsid w:val="004E3C9B"/>
    <w:rsid w:val="004E5DC0"/>
    <w:rsid w:val="004F733F"/>
    <w:rsid w:val="00501A74"/>
    <w:rsid w:val="00501C44"/>
    <w:rsid w:val="00506F39"/>
    <w:rsid w:val="00511CBB"/>
    <w:rsid w:val="005141FF"/>
    <w:rsid w:val="00515D20"/>
    <w:rsid w:val="0051721F"/>
    <w:rsid w:val="00517BC3"/>
    <w:rsid w:val="00523D8E"/>
    <w:rsid w:val="00524E7A"/>
    <w:rsid w:val="005256A5"/>
    <w:rsid w:val="00533709"/>
    <w:rsid w:val="00534890"/>
    <w:rsid w:val="00542E61"/>
    <w:rsid w:val="00543D7D"/>
    <w:rsid w:val="0054712F"/>
    <w:rsid w:val="005479EF"/>
    <w:rsid w:val="0055223C"/>
    <w:rsid w:val="00554EF2"/>
    <w:rsid w:val="005573C6"/>
    <w:rsid w:val="00561CAC"/>
    <w:rsid w:val="0057000F"/>
    <w:rsid w:val="005707BB"/>
    <w:rsid w:val="00572A3F"/>
    <w:rsid w:val="005753AA"/>
    <w:rsid w:val="005817D5"/>
    <w:rsid w:val="0059302A"/>
    <w:rsid w:val="00596902"/>
    <w:rsid w:val="00597BF6"/>
    <w:rsid w:val="005A49C5"/>
    <w:rsid w:val="005A6F84"/>
    <w:rsid w:val="005A7479"/>
    <w:rsid w:val="005C395E"/>
    <w:rsid w:val="005C729B"/>
    <w:rsid w:val="005D14E2"/>
    <w:rsid w:val="005D2C43"/>
    <w:rsid w:val="005D7D81"/>
    <w:rsid w:val="005E78CF"/>
    <w:rsid w:val="005F7F41"/>
    <w:rsid w:val="00603D83"/>
    <w:rsid w:val="006053F3"/>
    <w:rsid w:val="006069C9"/>
    <w:rsid w:val="006122DE"/>
    <w:rsid w:val="006205A5"/>
    <w:rsid w:val="0062627B"/>
    <w:rsid w:val="00630BE5"/>
    <w:rsid w:val="00631069"/>
    <w:rsid w:val="00631A1B"/>
    <w:rsid w:val="00631B73"/>
    <w:rsid w:val="00652321"/>
    <w:rsid w:val="0065457B"/>
    <w:rsid w:val="00671F0B"/>
    <w:rsid w:val="00674322"/>
    <w:rsid w:val="00685317"/>
    <w:rsid w:val="006906B1"/>
    <w:rsid w:val="006A09D7"/>
    <w:rsid w:val="006A30D2"/>
    <w:rsid w:val="006B76D6"/>
    <w:rsid w:val="006C55B3"/>
    <w:rsid w:val="006C55B7"/>
    <w:rsid w:val="006D4B5F"/>
    <w:rsid w:val="006E1BC4"/>
    <w:rsid w:val="006E42B3"/>
    <w:rsid w:val="006E6034"/>
    <w:rsid w:val="006E711F"/>
    <w:rsid w:val="006F3002"/>
    <w:rsid w:val="006F342A"/>
    <w:rsid w:val="006F37AB"/>
    <w:rsid w:val="006F3E31"/>
    <w:rsid w:val="00700833"/>
    <w:rsid w:val="0070435A"/>
    <w:rsid w:val="00711091"/>
    <w:rsid w:val="0071145B"/>
    <w:rsid w:val="00716504"/>
    <w:rsid w:val="00722F5D"/>
    <w:rsid w:val="00725502"/>
    <w:rsid w:val="00727E22"/>
    <w:rsid w:val="00731177"/>
    <w:rsid w:val="0074123B"/>
    <w:rsid w:val="00743436"/>
    <w:rsid w:val="00747991"/>
    <w:rsid w:val="00750422"/>
    <w:rsid w:val="00751F69"/>
    <w:rsid w:val="007658C2"/>
    <w:rsid w:val="0076591E"/>
    <w:rsid w:val="0077395E"/>
    <w:rsid w:val="00773B89"/>
    <w:rsid w:val="007779DA"/>
    <w:rsid w:val="007837FF"/>
    <w:rsid w:val="00797C96"/>
    <w:rsid w:val="007A0878"/>
    <w:rsid w:val="007A14D7"/>
    <w:rsid w:val="007A5ACB"/>
    <w:rsid w:val="007B6788"/>
    <w:rsid w:val="007C005E"/>
    <w:rsid w:val="007C05C2"/>
    <w:rsid w:val="007C43CE"/>
    <w:rsid w:val="007C7441"/>
    <w:rsid w:val="007D0047"/>
    <w:rsid w:val="007D247B"/>
    <w:rsid w:val="007D7F71"/>
    <w:rsid w:val="007E03D6"/>
    <w:rsid w:val="007E0A97"/>
    <w:rsid w:val="007E2AE8"/>
    <w:rsid w:val="007F1357"/>
    <w:rsid w:val="007F2253"/>
    <w:rsid w:val="007F2F98"/>
    <w:rsid w:val="007F3665"/>
    <w:rsid w:val="007F46EA"/>
    <w:rsid w:val="00802CE7"/>
    <w:rsid w:val="00810485"/>
    <w:rsid w:val="0081300F"/>
    <w:rsid w:val="0081355C"/>
    <w:rsid w:val="00815CD7"/>
    <w:rsid w:val="0081628B"/>
    <w:rsid w:val="0082142F"/>
    <w:rsid w:val="00823B45"/>
    <w:rsid w:val="00830F8E"/>
    <w:rsid w:val="008325E2"/>
    <w:rsid w:val="00837B3E"/>
    <w:rsid w:val="00840CBD"/>
    <w:rsid w:val="008427CC"/>
    <w:rsid w:val="00843BBF"/>
    <w:rsid w:val="00845F64"/>
    <w:rsid w:val="00855F20"/>
    <w:rsid w:val="00856C36"/>
    <w:rsid w:val="008618D4"/>
    <w:rsid w:val="00862966"/>
    <w:rsid w:val="00863DD0"/>
    <w:rsid w:val="008658A5"/>
    <w:rsid w:val="00870A9B"/>
    <w:rsid w:val="008732E0"/>
    <w:rsid w:val="0087658B"/>
    <w:rsid w:val="00880186"/>
    <w:rsid w:val="00880DD4"/>
    <w:rsid w:val="00896C4C"/>
    <w:rsid w:val="008A26B3"/>
    <w:rsid w:val="008A4428"/>
    <w:rsid w:val="008A46C0"/>
    <w:rsid w:val="008A6FA5"/>
    <w:rsid w:val="008B4662"/>
    <w:rsid w:val="008B7075"/>
    <w:rsid w:val="008C0D4A"/>
    <w:rsid w:val="008C17CB"/>
    <w:rsid w:val="008C2136"/>
    <w:rsid w:val="008D03AA"/>
    <w:rsid w:val="008D4E31"/>
    <w:rsid w:val="008D6890"/>
    <w:rsid w:val="008D6ADB"/>
    <w:rsid w:val="008E1433"/>
    <w:rsid w:val="008E158E"/>
    <w:rsid w:val="008E53CC"/>
    <w:rsid w:val="008F5719"/>
    <w:rsid w:val="009031BA"/>
    <w:rsid w:val="00905775"/>
    <w:rsid w:val="00906B18"/>
    <w:rsid w:val="00916A2D"/>
    <w:rsid w:val="009229E2"/>
    <w:rsid w:val="00925C1D"/>
    <w:rsid w:val="00927305"/>
    <w:rsid w:val="00935ABE"/>
    <w:rsid w:val="0094234A"/>
    <w:rsid w:val="00944A2C"/>
    <w:rsid w:val="00945945"/>
    <w:rsid w:val="00946075"/>
    <w:rsid w:val="00951210"/>
    <w:rsid w:val="0095797B"/>
    <w:rsid w:val="00962065"/>
    <w:rsid w:val="00963C48"/>
    <w:rsid w:val="00964D29"/>
    <w:rsid w:val="009726FA"/>
    <w:rsid w:val="00972D22"/>
    <w:rsid w:val="00980872"/>
    <w:rsid w:val="00981EB4"/>
    <w:rsid w:val="0098528D"/>
    <w:rsid w:val="00986CAB"/>
    <w:rsid w:val="00993824"/>
    <w:rsid w:val="00994904"/>
    <w:rsid w:val="00997712"/>
    <w:rsid w:val="009A00AC"/>
    <w:rsid w:val="009A2994"/>
    <w:rsid w:val="009A4CDC"/>
    <w:rsid w:val="009A6AEF"/>
    <w:rsid w:val="009A6D13"/>
    <w:rsid w:val="009B02AB"/>
    <w:rsid w:val="009B3757"/>
    <w:rsid w:val="009C653D"/>
    <w:rsid w:val="009C770D"/>
    <w:rsid w:val="009D26B2"/>
    <w:rsid w:val="009D7A03"/>
    <w:rsid w:val="009E1176"/>
    <w:rsid w:val="009E221B"/>
    <w:rsid w:val="009E459F"/>
    <w:rsid w:val="009F5D82"/>
    <w:rsid w:val="009F611C"/>
    <w:rsid w:val="009F7CC7"/>
    <w:rsid w:val="00A03B50"/>
    <w:rsid w:val="00A061A9"/>
    <w:rsid w:val="00A07068"/>
    <w:rsid w:val="00A1058D"/>
    <w:rsid w:val="00A1487A"/>
    <w:rsid w:val="00A21B94"/>
    <w:rsid w:val="00A25C3F"/>
    <w:rsid w:val="00A267FA"/>
    <w:rsid w:val="00A34811"/>
    <w:rsid w:val="00A41A75"/>
    <w:rsid w:val="00A435BF"/>
    <w:rsid w:val="00A53F99"/>
    <w:rsid w:val="00A647E7"/>
    <w:rsid w:val="00A730AE"/>
    <w:rsid w:val="00A80690"/>
    <w:rsid w:val="00A839B5"/>
    <w:rsid w:val="00A87AC2"/>
    <w:rsid w:val="00A90887"/>
    <w:rsid w:val="00A9091A"/>
    <w:rsid w:val="00A92F18"/>
    <w:rsid w:val="00AA0F77"/>
    <w:rsid w:val="00AA4EE4"/>
    <w:rsid w:val="00AB40E5"/>
    <w:rsid w:val="00AB6AA5"/>
    <w:rsid w:val="00AC301B"/>
    <w:rsid w:val="00AC719C"/>
    <w:rsid w:val="00AC7AED"/>
    <w:rsid w:val="00AD2232"/>
    <w:rsid w:val="00AD378B"/>
    <w:rsid w:val="00AD6742"/>
    <w:rsid w:val="00AF2F1C"/>
    <w:rsid w:val="00B04DAC"/>
    <w:rsid w:val="00B1147E"/>
    <w:rsid w:val="00B1693C"/>
    <w:rsid w:val="00B16D2F"/>
    <w:rsid w:val="00B16D82"/>
    <w:rsid w:val="00B22C3F"/>
    <w:rsid w:val="00B2672A"/>
    <w:rsid w:val="00B3484A"/>
    <w:rsid w:val="00B35FD0"/>
    <w:rsid w:val="00B3601A"/>
    <w:rsid w:val="00B4599F"/>
    <w:rsid w:val="00B505C6"/>
    <w:rsid w:val="00B528B7"/>
    <w:rsid w:val="00B567D4"/>
    <w:rsid w:val="00B57033"/>
    <w:rsid w:val="00B61224"/>
    <w:rsid w:val="00B61301"/>
    <w:rsid w:val="00B6185E"/>
    <w:rsid w:val="00B61E5F"/>
    <w:rsid w:val="00B6768C"/>
    <w:rsid w:val="00B725DD"/>
    <w:rsid w:val="00B807D3"/>
    <w:rsid w:val="00B94835"/>
    <w:rsid w:val="00BB1AAC"/>
    <w:rsid w:val="00BB32A9"/>
    <w:rsid w:val="00BB4B5F"/>
    <w:rsid w:val="00BC0C90"/>
    <w:rsid w:val="00BC1DC9"/>
    <w:rsid w:val="00BC48DD"/>
    <w:rsid w:val="00BD06A6"/>
    <w:rsid w:val="00BD432E"/>
    <w:rsid w:val="00BE46E2"/>
    <w:rsid w:val="00BF4FEC"/>
    <w:rsid w:val="00C00221"/>
    <w:rsid w:val="00C007A0"/>
    <w:rsid w:val="00C0632B"/>
    <w:rsid w:val="00C1401F"/>
    <w:rsid w:val="00C226D4"/>
    <w:rsid w:val="00C26C63"/>
    <w:rsid w:val="00C31405"/>
    <w:rsid w:val="00C34000"/>
    <w:rsid w:val="00C34554"/>
    <w:rsid w:val="00C34695"/>
    <w:rsid w:val="00C35D58"/>
    <w:rsid w:val="00C61124"/>
    <w:rsid w:val="00C62286"/>
    <w:rsid w:val="00C63236"/>
    <w:rsid w:val="00C65162"/>
    <w:rsid w:val="00C7425E"/>
    <w:rsid w:val="00C82005"/>
    <w:rsid w:val="00C8292E"/>
    <w:rsid w:val="00C91029"/>
    <w:rsid w:val="00C950C8"/>
    <w:rsid w:val="00CA1CB8"/>
    <w:rsid w:val="00CA572A"/>
    <w:rsid w:val="00CA7688"/>
    <w:rsid w:val="00CB0F28"/>
    <w:rsid w:val="00CB23EF"/>
    <w:rsid w:val="00CB4974"/>
    <w:rsid w:val="00CB6A4E"/>
    <w:rsid w:val="00CC011A"/>
    <w:rsid w:val="00CC3676"/>
    <w:rsid w:val="00CC6CD0"/>
    <w:rsid w:val="00CD0538"/>
    <w:rsid w:val="00CD334F"/>
    <w:rsid w:val="00CE0ACA"/>
    <w:rsid w:val="00CE522C"/>
    <w:rsid w:val="00CF167D"/>
    <w:rsid w:val="00CF3981"/>
    <w:rsid w:val="00CF6353"/>
    <w:rsid w:val="00CF70FA"/>
    <w:rsid w:val="00CF72E8"/>
    <w:rsid w:val="00CF75B6"/>
    <w:rsid w:val="00D01D03"/>
    <w:rsid w:val="00D0277E"/>
    <w:rsid w:val="00D03013"/>
    <w:rsid w:val="00D2357A"/>
    <w:rsid w:val="00D33DA6"/>
    <w:rsid w:val="00D46299"/>
    <w:rsid w:val="00D46994"/>
    <w:rsid w:val="00D473B0"/>
    <w:rsid w:val="00D51F01"/>
    <w:rsid w:val="00D5775D"/>
    <w:rsid w:val="00D62402"/>
    <w:rsid w:val="00D6652F"/>
    <w:rsid w:val="00D759EA"/>
    <w:rsid w:val="00D77814"/>
    <w:rsid w:val="00D8126B"/>
    <w:rsid w:val="00D83416"/>
    <w:rsid w:val="00D84ED7"/>
    <w:rsid w:val="00D84F49"/>
    <w:rsid w:val="00D85BAF"/>
    <w:rsid w:val="00D879C8"/>
    <w:rsid w:val="00D92416"/>
    <w:rsid w:val="00D93E8F"/>
    <w:rsid w:val="00D973BD"/>
    <w:rsid w:val="00DA04C2"/>
    <w:rsid w:val="00DA2DB3"/>
    <w:rsid w:val="00DA310C"/>
    <w:rsid w:val="00DB300E"/>
    <w:rsid w:val="00DC1356"/>
    <w:rsid w:val="00DC416F"/>
    <w:rsid w:val="00DC4A63"/>
    <w:rsid w:val="00DD2D79"/>
    <w:rsid w:val="00DD4FE1"/>
    <w:rsid w:val="00DE547E"/>
    <w:rsid w:val="00DE5DCB"/>
    <w:rsid w:val="00DE5E83"/>
    <w:rsid w:val="00DF65C0"/>
    <w:rsid w:val="00E00BC8"/>
    <w:rsid w:val="00E0201C"/>
    <w:rsid w:val="00E17098"/>
    <w:rsid w:val="00E21AFD"/>
    <w:rsid w:val="00E24A36"/>
    <w:rsid w:val="00E37309"/>
    <w:rsid w:val="00E37B22"/>
    <w:rsid w:val="00E408FB"/>
    <w:rsid w:val="00E5016D"/>
    <w:rsid w:val="00E50668"/>
    <w:rsid w:val="00E50DC0"/>
    <w:rsid w:val="00E52D5F"/>
    <w:rsid w:val="00E553B3"/>
    <w:rsid w:val="00E67FBD"/>
    <w:rsid w:val="00E70AAB"/>
    <w:rsid w:val="00E77F9E"/>
    <w:rsid w:val="00E9357C"/>
    <w:rsid w:val="00EA0438"/>
    <w:rsid w:val="00EA6D57"/>
    <w:rsid w:val="00EB3557"/>
    <w:rsid w:val="00EC02F6"/>
    <w:rsid w:val="00EC2730"/>
    <w:rsid w:val="00EC2DA2"/>
    <w:rsid w:val="00EC3610"/>
    <w:rsid w:val="00EC41FA"/>
    <w:rsid w:val="00ED1C7A"/>
    <w:rsid w:val="00ED39B4"/>
    <w:rsid w:val="00ED769A"/>
    <w:rsid w:val="00EE1C40"/>
    <w:rsid w:val="00EE46A5"/>
    <w:rsid w:val="00EE6DF6"/>
    <w:rsid w:val="00EE77A2"/>
    <w:rsid w:val="00EF143A"/>
    <w:rsid w:val="00EF4FEE"/>
    <w:rsid w:val="00EF7897"/>
    <w:rsid w:val="00F066CE"/>
    <w:rsid w:val="00F14CFF"/>
    <w:rsid w:val="00F15F6F"/>
    <w:rsid w:val="00F22C42"/>
    <w:rsid w:val="00F2492D"/>
    <w:rsid w:val="00F31ACA"/>
    <w:rsid w:val="00F33C98"/>
    <w:rsid w:val="00F34B6F"/>
    <w:rsid w:val="00F41336"/>
    <w:rsid w:val="00F4276F"/>
    <w:rsid w:val="00F44AD9"/>
    <w:rsid w:val="00F4673D"/>
    <w:rsid w:val="00F62610"/>
    <w:rsid w:val="00F675CC"/>
    <w:rsid w:val="00F7039C"/>
    <w:rsid w:val="00F72715"/>
    <w:rsid w:val="00F75310"/>
    <w:rsid w:val="00F7658D"/>
    <w:rsid w:val="00F808F6"/>
    <w:rsid w:val="00F82EFC"/>
    <w:rsid w:val="00F85B34"/>
    <w:rsid w:val="00F915AD"/>
    <w:rsid w:val="00F94683"/>
    <w:rsid w:val="00F97580"/>
    <w:rsid w:val="00FA1CFD"/>
    <w:rsid w:val="00FA2B85"/>
    <w:rsid w:val="00FA372E"/>
    <w:rsid w:val="00FA619B"/>
    <w:rsid w:val="00FB2645"/>
    <w:rsid w:val="00FB6703"/>
    <w:rsid w:val="00FB70D9"/>
    <w:rsid w:val="00FB7DB9"/>
    <w:rsid w:val="00FC7844"/>
    <w:rsid w:val="00FD5E12"/>
    <w:rsid w:val="00FE2643"/>
    <w:rsid w:val="00FE5495"/>
    <w:rsid w:val="00FE5834"/>
    <w:rsid w:val="00FE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4:docId w14:val="42B6EE84"/>
  <w15:docId w15:val="{BEA4FF76-4FE8-4D5A-827E-32EB72E6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sv-SE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Rubrik2">
    <w:name w:val="heading 2"/>
    <w:basedOn w:val="Normal"/>
    <w:next w:val="Normal"/>
    <w:link w:val="Rubrik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yout">
    <w:name w:val="Tabellayout"/>
    <w:basedOn w:val="Normaltabell"/>
    <w:uiPriority w:val="99"/>
    <w:tblPr>
      <w:tblCellMar>
        <w:left w:w="0" w:type="dxa"/>
        <w:right w:w="0" w:type="dxa"/>
      </w:tblCellMar>
    </w:tblPr>
  </w:style>
  <w:style w:type="paragraph" w:styleId="Beskrivning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Rubrik2Char">
    <w:name w:val="Rubrik 2 Char"/>
    <w:basedOn w:val="Standardstycketeckensnitt"/>
    <w:link w:val="Rubrik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Punktlista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retag">
    <w:name w:val="Företag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Sidfot">
    <w:name w:val="footer"/>
    <w:basedOn w:val="Normal"/>
    <w:link w:val="Sidfot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SidfotChar">
    <w:name w:val="Sidfot Char"/>
    <w:basedOn w:val="Standardstycketeckensnitt"/>
    <w:link w:val="Sidfot"/>
    <w:uiPriority w:val="2"/>
    <w:rPr>
      <w:rFonts w:asciiTheme="minorHAnsi" w:eastAsiaTheme="minorEastAsia" w:hAnsiTheme="minorHAnsi" w:cstheme="minorBidi"/>
      <w:sz w:val="17"/>
    </w:rPr>
  </w:style>
  <w:style w:type="paragraph" w:styleId="Rubrik">
    <w:name w:val="Title"/>
    <w:basedOn w:val="Normal"/>
    <w:next w:val="Normal"/>
    <w:link w:val="Rubrik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Underrubrik">
    <w:name w:val="Subtitle"/>
    <w:basedOn w:val="Normal"/>
    <w:next w:val="Normal"/>
    <w:link w:val="Underrubrik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UnderrubrikChar">
    <w:name w:val="Underrubrik Char"/>
    <w:basedOn w:val="Standardstycketeckensnitt"/>
    <w:link w:val="Underrubrik"/>
    <w:uiPriority w:val="1"/>
    <w:rPr>
      <w:i/>
      <w:iCs/>
      <w:color w:val="FFFFFF" w:themeColor="background1"/>
      <w:sz w:val="24"/>
    </w:rPr>
  </w:style>
  <w:style w:type="paragraph" w:styleId="Ingetavstnd">
    <w:name w:val="No Spacing"/>
    <w:uiPriority w:val="99"/>
    <w:qFormat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Char">
    <w:name w:val="Citat Char"/>
    <w:basedOn w:val="Standardstycketeckensnitt"/>
    <w:link w:val="Ci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Rubrik3Char">
    <w:name w:val="Rubrik 3 Char"/>
    <w:basedOn w:val="Standardstycketeckensnitt"/>
    <w:link w:val="Rubrik3"/>
    <w:uiPriority w:val="9"/>
    <w:semiHidden/>
    <w:rPr>
      <w:b/>
      <w:bCs/>
    </w:rPr>
  </w:style>
  <w:style w:type="table" w:styleId="Oformateradtabell4">
    <w:name w:val="Plain Table 4"/>
    <w:basedOn w:val="Normaltabel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dhuvud">
    <w:name w:val="header"/>
    <w:basedOn w:val="Normal"/>
    <w:link w:val="SidhuvudChar"/>
    <w:uiPriority w:val="99"/>
    <w:unhideWhenUsed/>
    <w:rsid w:val="0060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069C9"/>
  </w:style>
  <w:style w:type="character" w:styleId="Hyperlnk">
    <w:name w:val="Hyperlink"/>
    <w:basedOn w:val="Standardstycketeckensnitt"/>
    <w:uiPriority w:val="99"/>
    <w:unhideWhenUsed/>
    <w:rsid w:val="000B1CF4"/>
    <w:rPr>
      <w:color w:val="4D443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B1CF4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C9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C7425E"/>
  </w:style>
  <w:style w:type="character" w:customStyle="1" w:styleId="eop">
    <w:name w:val="eop"/>
    <w:basedOn w:val="Standardstycketeckensnitt"/>
    <w:rsid w:val="00C7425E"/>
  </w:style>
  <w:style w:type="character" w:customStyle="1" w:styleId="spellingerror">
    <w:name w:val="spellingerror"/>
    <w:basedOn w:val="Standardstycketeckensnitt"/>
    <w:rsid w:val="00C7425E"/>
  </w:style>
  <w:style w:type="paragraph" w:customStyle="1" w:styleId="paragraph">
    <w:name w:val="paragraph"/>
    <w:basedOn w:val="Normal"/>
    <w:rsid w:val="00EC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  <w:style w:type="character" w:customStyle="1" w:styleId="scxo115641671">
    <w:name w:val="scxo115641671"/>
    <w:basedOn w:val="Standardstycketeckensnitt"/>
    <w:rsid w:val="00EC0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6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805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5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9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5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0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9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0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0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0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1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5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7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7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9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9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9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4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1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4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8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5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83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ristuskonungen.se/barnundervisni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aktm%C3%A4stare@kristuskonungen.se" TargetMode="Externa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xp@kristuskonungen.se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bilda.nu/familjetraffar" TargetMode="External"/><Relationship Id="rId10" Type="http://schemas.openxmlformats.org/officeDocument/2006/relationships/hyperlink" Target="mailto:joanna.pestalozzi@gmail.com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bilda.nu/undervisningkristuskonung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keter\AppData\Local\Packages\Microsoft.Office.Desktop_8wekyb3d8bbwe\LocalCache\Roaming\Microsoft\Templates\Aff&#228;rsbroschy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F341B88D59F49E0B1FA72EDFC4F489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B8BFB4B-7F15-4FA9-99CA-B5263F060F50}"/>
      </w:docPartPr>
      <w:docPartBody>
        <w:p w:rsidR="00753740" w:rsidRDefault="00B85686">
          <w:pPr>
            <w:pStyle w:val="4F341B88D59F49E0B1FA72EDFC4F489E"/>
          </w:pPr>
          <w:r w:rsidRPr="006069C9">
            <w:rPr>
              <w:noProof/>
              <w:lang w:bidi="sv-SE"/>
            </w:rPr>
            <w:t>[Företagets namn]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86"/>
    <w:rsid w:val="000731F1"/>
    <w:rsid w:val="000E129B"/>
    <w:rsid w:val="00236650"/>
    <w:rsid w:val="00283E4D"/>
    <w:rsid w:val="003A3862"/>
    <w:rsid w:val="00495597"/>
    <w:rsid w:val="004E03C8"/>
    <w:rsid w:val="004E2DDB"/>
    <w:rsid w:val="00563ECB"/>
    <w:rsid w:val="00577CF4"/>
    <w:rsid w:val="005B2385"/>
    <w:rsid w:val="005C25E5"/>
    <w:rsid w:val="006838BA"/>
    <w:rsid w:val="00753740"/>
    <w:rsid w:val="00762AC9"/>
    <w:rsid w:val="00893F8D"/>
    <w:rsid w:val="008E0025"/>
    <w:rsid w:val="00987452"/>
    <w:rsid w:val="00A45D01"/>
    <w:rsid w:val="00A94682"/>
    <w:rsid w:val="00AA6A57"/>
    <w:rsid w:val="00AB741F"/>
    <w:rsid w:val="00B85686"/>
    <w:rsid w:val="00BE67F9"/>
    <w:rsid w:val="00C744B3"/>
    <w:rsid w:val="00CB1787"/>
    <w:rsid w:val="00D15A17"/>
    <w:rsid w:val="00D22A76"/>
    <w:rsid w:val="00D33D58"/>
    <w:rsid w:val="00E2292C"/>
    <w:rsid w:val="00F5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4F341B88D59F49E0B1FA72EDFC4F489E">
    <w:name w:val="4F341B88D59F49E0B1FA72EDFC4F48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70EC737EFADF4597E7D82D95396D33" ma:contentTypeVersion="13" ma:contentTypeDescription="Skapa ett nytt dokument." ma:contentTypeScope="" ma:versionID="886004da9d25e7bf1ade4bbb342b22cc">
  <xsd:schema xmlns:xsd="http://www.w3.org/2001/XMLSchema" xmlns:xs="http://www.w3.org/2001/XMLSchema" xmlns:p="http://schemas.microsoft.com/office/2006/metadata/properties" xmlns:ns3="f2b96064-6aa4-409e-bb11-e3b59ea17a02" xmlns:ns4="f0a2194f-bfcf-4e40-8709-19446f805a8d" targetNamespace="http://schemas.microsoft.com/office/2006/metadata/properties" ma:root="true" ma:fieldsID="2fae09a988900beb142382bf4622e482" ns3:_="" ns4:_="">
    <xsd:import namespace="f2b96064-6aa4-409e-bb11-e3b59ea17a02"/>
    <xsd:import namespace="f0a2194f-bfcf-4e40-8709-19446f805a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96064-6aa4-409e-bb11-e3b59ea17a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2194f-bfcf-4e40-8709-19446f805a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FD7933-4C46-40D0-BB0E-1AD7A2DBDB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6CC746-D899-4CD1-A003-318245C443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96064-6aa4-409e-bb11-e3b59ea17a02"/>
    <ds:schemaRef ds:uri="f0a2194f-bfcf-4e40-8709-19446f805a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Affärsbroschyr</Template>
  <TotalTime>42</TotalTime>
  <Pages>2</Pages>
  <Words>987</Words>
  <Characters>5234</Characters>
  <Application>Microsoft Office Word</Application>
  <DocSecurity>0</DocSecurity>
  <Lines>43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Katekes för barn            i Kristus Konungens katolska församling läsåret 2025/2026</Company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Kateketer</dc:creator>
  <cp:keywords/>
  <dc:description/>
  <cp:lastModifiedBy>Joanna Pestalozzi</cp:lastModifiedBy>
  <cp:revision>62</cp:revision>
  <cp:lastPrinted>2023-08-18T08:58:00Z</cp:lastPrinted>
  <dcterms:created xsi:type="dcterms:W3CDTF">2025-08-01T16:15:00Z</dcterms:created>
  <dcterms:modified xsi:type="dcterms:W3CDTF">2025-08-02T16:54:00Z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0x0101006670EC737EFADF4597E7D82D95396D33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